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21D" w:rsidRPr="00834A7E" w:rsidRDefault="0041121D" w:rsidP="002A1633">
      <w:pPr>
        <w:tabs>
          <w:tab w:val="right" w:pos="6480"/>
        </w:tabs>
        <w:spacing w:after="120"/>
        <w:rPr>
          <w:u w:val="single"/>
        </w:rPr>
      </w:pPr>
      <w:r w:rsidRPr="00834A7E">
        <w:t xml:space="preserve">Company Name: </w:t>
      </w:r>
      <w:r w:rsidRPr="00834A7E">
        <w:rPr>
          <w:u w:val="single"/>
        </w:rPr>
        <w:tab/>
      </w:r>
    </w:p>
    <w:p w:rsidR="0041121D" w:rsidRPr="00834A7E" w:rsidRDefault="0041121D" w:rsidP="002A1633">
      <w:pPr>
        <w:tabs>
          <w:tab w:val="right" w:pos="6480"/>
        </w:tabs>
        <w:spacing w:after="0"/>
      </w:pPr>
      <w:r w:rsidRPr="00834A7E">
        <w:t xml:space="preserve">Representative: </w:t>
      </w:r>
      <w:r w:rsidRPr="00834A7E">
        <w:rPr>
          <w:u w:val="single"/>
        </w:rPr>
        <w:tab/>
      </w:r>
    </w:p>
    <w:p w:rsidR="0041121D" w:rsidRPr="002A1633" w:rsidRDefault="0041121D" w:rsidP="0041121D">
      <w:pPr>
        <w:spacing w:after="0"/>
        <w:rPr>
          <w:sz w:val="10"/>
        </w:rPr>
      </w:pPr>
    </w:p>
    <w:tbl>
      <w:tblPr>
        <w:tblStyle w:val="TableGrid"/>
        <w:tblW w:w="10908" w:type="dxa"/>
        <w:tblLayout w:type="fixed"/>
        <w:tblLook w:val="04A0" w:firstRow="1" w:lastRow="0" w:firstColumn="1" w:lastColumn="0" w:noHBand="0" w:noVBand="1"/>
      </w:tblPr>
      <w:tblGrid>
        <w:gridCol w:w="1368"/>
        <w:gridCol w:w="270"/>
        <w:gridCol w:w="4770"/>
        <w:gridCol w:w="4500"/>
      </w:tblGrid>
      <w:tr w:rsidR="00924AAA" w:rsidRPr="00834A7E" w:rsidTr="002A1633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924AAA" w:rsidRPr="00834A7E" w:rsidRDefault="00924AAA" w:rsidP="00924AAA">
            <w:pPr>
              <w:rPr>
                <w:b/>
              </w:rPr>
            </w:pPr>
          </w:p>
        </w:tc>
        <w:tc>
          <w:tcPr>
            <w:tcW w:w="9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24AAA" w:rsidRPr="00834A7E" w:rsidRDefault="00924AAA" w:rsidP="00924AAA">
            <w:r w:rsidRPr="00834A7E">
              <w:t>Please indicate your business type from the following list:</w:t>
            </w:r>
          </w:p>
        </w:tc>
      </w:tr>
      <w:tr w:rsidR="00887492" w:rsidRPr="00834A7E" w:rsidTr="002A1633"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4AAA" w:rsidRPr="00834A7E" w:rsidRDefault="00924AAA" w:rsidP="00924AAA">
            <w:pPr>
              <w:rPr>
                <w:b/>
              </w:rPr>
            </w:pPr>
            <w:r w:rsidRPr="00834A7E">
              <w:rPr>
                <w:b/>
              </w:rPr>
              <w:t>Buyer</w:t>
            </w:r>
          </w:p>
          <w:p w:rsidR="00924AAA" w:rsidRPr="00834A7E" w:rsidRDefault="00924AAA" w:rsidP="00924AAA">
            <w:pPr>
              <w:rPr>
                <w:b/>
              </w:rPr>
            </w:pPr>
            <w:r w:rsidRPr="00834A7E">
              <w:rPr>
                <w:b/>
              </w:rPr>
              <w:t>Business</w:t>
            </w:r>
          </w:p>
          <w:p w:rsidR="00887492" w:rsidRPr="00834A7E" w:rsidRDefault="00924AAA" w:rsidP="00924AAA">
            <w:pPr>
              <w:rPr>
                <w:b/>
              </w:rPr>
            </w:pPr>
            <w:r w:rsidRPr="00834A7E">
              <w:rPr>
                <w:b/>
              </w:rPr>
              <w:t>Type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87492" w:rsidRPr="00834A7E" w:rsidRDefault="00924AAA" w:rsidP="00887492">
            <w:pPr>
              <w:pStyle w:val="ListParagraph"/>
              <w:numPr>
                <w:ilvl w:val="0"/>
                <w:numId w:val="1"/>
              </w:numPr>
            </w:pPr>
            <w:r w:rsidRPr="00834A7E">
              <w:t>Food manufacturer or processor</w:t>
            </w:r>
          </w:p>
          <w:p w:rsidR="00887492" w:rsidRPr="00834A7E" w:rsidRDefault="00887492" w:rsidP="00887492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834A7E">
              <w:t>Agri</w:t>
            </w:r>
            <w:proofErr w:type="spellEnd"/>
            <w:r w:rsidRPr="00834A7E">
              <w:t xml:space="preserve">-commodity </w:t>
            </w:r>
            <w:r w:rsidR="00E726DB" w:rsidRPr="00834A7E">
              <w:t>trading</w:t>
            </w:r>
            <w:r w:rsidR="00924AAA" w:rsidRPr="00834A7E">
              <w:t xml:space="preserve"> house or distributor</w:t>
            </w:r>
          </w:p>
          <w:p w:rsidR="00887492" w:rsidRPr="00834A7E" w:rsidRDefault="00887492" w:rsidP="00887492">
            <w:pPr>
              <w:pStyle w:val="ListParagraph"/>
              <w:numPr>
                <w:ilvl w:val="0"/>
                <w:numId w:val="1"/>
              </w:numPr>
            </w:pPr>
            <w:r w:rsidRPr="00834A7E">
              <w:t>Food ingredient</w:t>
            </w:r>
            <w:r w:rsidR="00E726DB" w:rsidRPr="00834A7E">
              <w:t xml:space="preserve"> trading</w:t>
            </w:r>
            <w:r w:rsidRPr="00834A7E">
              <w:t xml:space="preserve"> </w:t>
            </w:r>
            <w:r w:rsidR="00924AAA" w:rsidRPr="00834A7E">
              <w:t>house or distributor</w:t>
            </w:r>
          </w:p>
          <w:p w:rsidR="00887492" w:rsidRPr="00834A7E" w:rsidRDefault="00E726DB" w:rsidP="00887492">
            <w:pPr>
              <w:pStyle w:val="ListParagraph"/>
              <w:numPr>
                <w:ilvl w:val="0"/>
                <w:numId w:val="1"/>
              </w:numPr>
            </w:pPr>
            <w:r w:rsidRPr="00834A7E">
              <w:t>Retail food wholesale</w:t>
            </w:r>
            <w:r w:rsidR="00924AAA" w:rsidRPr="00834A7E">
              <w:t>r</w:t>
            </w:r>
          </w:p>
          <w:p w:rsidR="00E726DB" w:rsidRPr="00834A7E" w:rsidRDefault="00E726DB" w:rsidP="00887492">
            <w:pPr>
              <w:pStyle w:val="ListParagraph"/>
              <w:numPr>
                <w:ilvl w:val="0"/>
                <w:numId w:val="1"/>
              </w:numPr>
            </w:pPr>
            <w:r w:rsidRPr="00834A7E">
              <w:t>Retail food retail</w:t>
            </w:r>
            <w:r w:rsidR="00924AAA" w:rsidRPr="00834A7E">
              <w:t>er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1"/>
              </w:numPr>
            </w:pPr>
            <w:r w:rsidRPr="00834A7E">
              <w:t>Feed trading house or distributor</w:t>
            </w:r>
          </w:p>
          <w:p w:rsidR="00E726DB" w:rsidRPr="00834A7E" w:rsidRDefault="002A1633" w:rsidP="002A1633">
            <w:pPr>
              <w:pStyle w:val="ListParagraph"/>
              <w:numPr>
                <w:ilvl w:val="0"/>
                <w:numId w:val="1"/>
              </w:numPr>
            </w:pPr>
            <w:r w:rsidRPr="00834A7E">
              <w:t>Feed processor or manufacturer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726DB" w:rsidRPr="00834A7E" w:rsidRDefault="00E726DB" w:rsidP="00E726DB">
            <w:pPr>
              <w:pStyle w:val="ListParagraph"/>
              <w:numPr>
                <w:ilvl w:val="0"/>
                <w:numId w:val="1"/>
              </w:numPr>
            </w:pPr>
            <w:r w:rsidRPr="00834A7E">
              <w:t xml:space="preserve">Pharmaceutical/Nutraceutical </w:t>
            </w:r>
            <w:r w:rsidR="00924AAA" w:rsidRPr="00834A7E">
              <w:t>manufacturer or processor</w:t>
            </w:r>
          </w:p>
          <w:p w:rsidR="002C0298" w:rsidRPr="00834A7E" w:rsidRDefault="002C0298" w:rsidP="00E726DB">
            <w:pPr>
              <w:pStyle w:val="ListParagraph"/>
              <w:numPr>
                <w:ilvl w:val="0"/>
                <w:numId w:val="1"/>
              </w:numPr>
            </w:pPr>
            <w:r w:rsidRPr="00834A7E">
              <w:t>Food services</w:t>
            </w:r>
          </w:p>
          <w:p w:rsidR="00924AAA" w:rsidRPr="00834A7E" w:rsidRDefault="00924AAA" w:rsidP="00E726DB">
            <w:pPr>
              <w:pStyle w:val="ListParagraph"/>
              <w:numPr>
                <w:ilvl w:val="0"/>
                <w:numId w:val="1"/>
              </w:numPr>
            </w:pPr>
            <w:r w:rsidRPr="00834A7E">
              <w:t xml:space="preserve">Trade association </w:t>
            </w:r>
          </w:p>
          <w:p w:rsidR="00924AAA" w:rsidRPr="00834A7E" w:rsidRDefault="00924AAA" w:rsidP="00E726DB">
            <w:pPr>
              <w:pStyle w:val="ListParagraph"/>
              <w:numPr>
                <w:ilvl w:val="0"/>
                <w:numId w:val="1"/>
              </w:numPr>
            </w:pPr>
            <w:r w:rsidRPr="00834A7E">
              <w:t>Brokers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1"/>
              </w:numPr>
            </w:pPr>
            <w:r w:rsidRPr="00834A7E">
              <w:t>Other end-users or importers</w:t>
            </w:r>
          </w:p>
          <w:p w:rsidR="00887492" w:rsidRPr="00834A7E" w:rsidRDefault="00924AAA" w:rsidP="002A1633">
            <w:pPr>
              <w:spacing w:after="120"/>
              <w:ind w:left="360"/>
            </w:pPr>
            <w:r w:rsidRPr="00834A7E">
              <w:t>Please indicate:</w:t>
            </w:r>
            <w:r w:rsidRPr="00834A7E">
              <w:rPr>
                <w:u w:val="single"/>
              </w:rPr>
              <w:tab/>
            </w:r>
            <w:r w:rsidRPr="00834A7E">
              <w:rPr>
                <w:u w:val="single"/>
              </w:rPr>
              <w:tab/>
            </w:r>
            <w:r w:rsidRPr="00834A7E">
              <w:rPr>
                <w:u w:val="single"/>
              </w:rPr>
              <w:tab/>
            </w:r>
          </w:p>
        </w:tc>
      </w:tr>
      <w:tr w:rsidR="00924AAA" w:rsidRPr="00834A7E" w:rsidTr="002A1633">
        <w:tc>
          <w:tcPr>
            <w:tcW w:w="13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24AAA" w:rsidRPr="00834A7E" w:rsidRDefault="00924AAA" w:rsidP="002A1633">
            <w:pPr>
              <w:spacing w:before="120"/>
              <w:rPr>
                <w:b/>
              </w:rPr>
            </w:pPr>
          </w:p>
        </w:tc>
        <w:tc>
          <w:tcPr>
            <w:tcW w:w="954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24AAA" w:rsidRPr="00834A7E" w:rsidRDefault="00924AAA" w:rsidP="002A1633">
            <w:pPr>
              <w:spacing w:before="120"/>
            </w:pPr>
            <w:r w:rsidRPr="00834A7E">
              <w:t>Please indicate your product of interest you plan to source by attending the Asia Trade Conference</w:t>
            </w:r>
          </w:p>
        </w:tc>
      </w:tr>
      <w:tr w:rsidR="002C0298" w:rsidRPr="00834A7E" w:rsidTr="002A1633"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</w:tcPr>
          <w:p w:rsidR="002C0298" w:rsidRPr="00834A7E" w:rsidRDefault="002C0298" w:rsidP="00887492">
            <w:pPr>
              <w:rPr>
                <w:b/>
              </w:rPr>
            </w:pPr>
            <w:r w:rsidRPr="00834A7E">
              <w:rPr>
                <w:b/>
              </w:rPr>
              <w:t>Product of Interest</w:t>
            </w:r>
          </w:p>
        </w:tc>
        <w:tc>
          <w:tcPr>
            <w:tcW w:w="50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0298" w:rsidRPr="00834A7E" w:rsidRDefault="002C0298" w:rsidP="002C0298">
            <w:pPr>
              <w:rPr>
                <w:u w:val="single"/>
              </w:rPr>
            </w:pPr>
            <w:proofErr w:type="spellStart"/>
            <w:r w:rsidRPr="00834A7E">
              <w:rPr>
                <w:u w:val="single"/>
              </w:rPr>
              <w:t>Agri</w:t>
            </w:r>
            <w:proofErr w:type="spellEnd"/>
            <w:r w:rsidRPr="00834A7E">
              <w:rPr>
                <w:u w:val="single"/>
              </w:rPr>
              <w:t>-commodities</w:t>
            </w:r>
          </w:p>
          <w:p w:rsidR="002C0298" w:rsidRPr="00834A7E" w:rsidRDefault="002C0298" w:rsidP="002C0298">
            <w:pPr>
              <w:rPr>
                <w:sz w:val="8"/>
                <w:szCs w:val="8"/>
                <w:u w:val="single"/>
              </w:rPr>
            </w:pPr>
          </w:p>
          <w:p w:rsidR="002C0298" w:rsidRPr="00834A7E" w:rsidRDefault="002C0298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>Pulse</w:t>
            </w:r>
            <w:r w:rsidR="004B36F3" w:rsidRPr="00834A7E">
              <w:t>s</w:t>
            </w:r>
            <w:r w:rsidRPr="00834A7E">
              <w:t xml:space="preserve"> </w:t>
            </w:r>
            <w:r w:rsidR="00170A95" w:rsidRPr="00834A7E">
              <w:t>&amp; Special Crops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Green peas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Yellow peas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Lentils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Chickpeas</w:t>
            </w:r>
          </w:p>
          <w:p w:rsidR="00924AAA" w:rsidRPr="00834A7E" w:rsidRDefault="00924AAA" w:rsidP="00924AAA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Soybeans</w:t>
            </w:r>
          </w:p>
          <w:p w:rsidR="00170A95" w:rsidRPr="00834A7E" w:rsidRDefault="00170A95" w:rsidP="00924AAA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Canary seed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</w:pPr>
            <w:r w:rsidRPr="00834A7E">
              <w:t>Mustard</w:t>
            </w:r>
          </w:p>
          <w:p w:rsidR="00170A95" w:rsidRPr="00834A7E" w:rsidRDefault="00A45D78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>Oilseeds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Flax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Camelina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Hemp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Canola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  <w:rPr>
                <w:u w:val="single"/>
              </w:rPr>
            </w:pPr>
            <w:r w:rsidRPr="00834A7E">
              <w:t>Non-GMO canola seed</w:t>
            </w:r>
          </w:p>
          <w:p w:rsidR="00170A95" w:rsidRPr="00834A7E" w:rsidRDefault="00A45D78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 xml:space="preserve"> Grain</w:t>
            </w:r>
            <w:r w:rsidR="004B36F3" w:rsidRPr="00834A7E">
              <w:t>s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</w:pPr>
            <w:r w:rsidRPr="00834A7E">
              <w:t>Durum wheat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</w:pPr>
            <w:r w:rsidRPr="00834A7E">
              <w:t>Non-durum wheat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</w:pPr>
            <w:r w:rsidRPr="00834A7E">
              <w:t>Oats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</w:pPr>
            <w:r w:rsidRPr="00834A7E">
              <w:t>Barley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2"/>
              </w:numPr>
              <w:ind w:left="1062"/>
            </w:pPr>
            <w:r w:rsidRPr="00834A7E">
              <w:t>Rye</w:t>
            </w:r>
          </w:p>
          <w:p w:rsidR="007D70AC" w:rsidRPr="00834A7E" w:rsidRDefault="007D70AC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>Organic grain</w:t>
            </w:r>
            <w:r w:rsidR="004B36F3" w:rsidRPr="00834A7E">
              <w:t>s</w:t>
            </w:r>
            <w:r w:rsidRPr="00834A7E">
              <w:t xml:space="preserve"> and pulse</w:t>
            </w:r>
            <w:r w:rsidR="004B36F3" w:rsidRPr="00834A7E">
              <w:t>s</w:t>
            </w:r>
          </w:p>
          <w:p w:rsidR="00A45D78" w:rsidRPr="00834A7E" w:rsidRDefault="00A45D78" w:rsidP="00A45D78">
            <w:pPr>
              <w:rPr>
                <w:sz w:val="8"/>
                <w:szCs w:val="8"/>
                <w:u w:val="single"/>
              </w:rPr>
            </w:pPr>
          </w:p>
          <w:p w:rsidR="00A45D78" w:rsidRPr="00834A7E" w:rsidRDefault="00A45D78" w:rsidP="00A45D78">
            <w:pPr>
              <w:rPr>
                <w:u w:val="single"/>
              </w:rPr>
            </w:pPr>
            <w:r w:rsidRPr="00834A7E">
              <w:rPr>
                <w:u w:val="single"/>
              </w:rPr>
              <w:t>Food Ingredients</w:t>
            </w:r>
          </w:p>
          <w:p w:rsidR="00A45D78" w:rsidRPr="00834A7E" w:rsidRDefault="00A45D78" w:rsidP="00A45D78">
            <w:pPr>
              <w:pStyle w:val="ListParagraph"/>
              <w:rPr>
                <w:sz w:val="8"/>
                <w:szCs w:val="8"/>
                <w:u w:val="single"/>
              </w:rPr>
            </w:pPr>
          </w:p>
          <w:p w:rsidR="00A45D78" w:rsidRPr="00834A7E" w:rsidRDefault="00A45D78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>Pulse-based powder/protein/flour/starch</w:t>
            </w:r>
          </w:p>
          <w:p w:rsidR="00A45D78" w:rsidRPr="00834A7E" w:rsidRDefault="00A45D78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>Pre-cooked pulse/grain/oilseed ingredients for fast cooking applications</w:t>
            </w:r>
          </w:p>
          <w:p w:rsidR="00170A95" w:rsidRPr="00834A7E" w:rsidRDefault="00170A95" w:rsidP="002615FE">
            <w:pPr>
              <w:pStyle w:val="ListParagraph"/>
              <w:numPr>
                <w:ilvl w:val="0"/>
                <w:numId w:val="2"/>
              </w:numPr>
              <w:rPr>
                <w:u w:val="single"/>
              </w:rPr>
            </w:pPr>
            <w:r w:rsidRPr="00834A7E">
              <w:t>Ingredients for food service</w:t>
            </w:r>
          </w:p>
          <w:p w:rsidR="00CC60FE" w:rsidRPr="00834A7E" w:rsidRDefault="00CC60FE" w:rsidP="00CC60FE">
            <w:pPr>
              <w:rPr>
                <w:sz w:val="8"/>
                <w:szCs w:val="8"/>
              </w:rPr>
            </w:pPr>
          </w:p>
          <w:p w:rsidR="00CC60FE" w:rsidRPr="00834A7E" w:rsidRDefault="00CC60FE" w:rsidP="00CC60FE">
            <w:pPr>
              <w:rPr>
                <w:u w:val="single"/>
              </w:rPr>
            </w:pPr>
            <w:r w:rsidRPr="00834A7E">
              <w:rPr>
                <w:u w:val="single"/>
              </w:rPr>
              <w:t>Feed Ingredients</w:t>
            </w:r>
          </w:p>
          <w:p w:rsidR="00CC60FE" w:rsidRPr="00834A7E" w:rsidRDefault="00CC60FE" w:rsidP="00CC60FE">
            <w:pPr>
              <w:rPr>
                <w:sz w:val="8"/>
                <w:szCs w:val="8"/>
                <w:u w:val="single"/>
              </w:rPr>
            </w:pPr>
          </w:p>
          <w:p w:rsidR="00CC60FE" w:rsidRPr="00834A7E" w:rsidRDefault="00170A95" w:rsidP="00CC60FE">
            <w:pPr>
              <w:pStyle w:val="ListParagraph"/>
              <w:numPr>
                <w:ilvl w:val="0"/>
                <w:numId w:val="5"/>
              </w:numPr>
              <w:rPr>
                <w:u w:val="single"/>
              </w:rPr>
            </w:pPr>
            <w:r w:rsidRPr="00834A7E">
              <w:t>P</w:t>
            </w:r>
            <w:r w:rsidR="00CC60FE" w:rsidRPr="00834A7E">
              <w:t>et food ingredients</w:t>
            </w:r>
          </w:p>
          <w:p w:rsidR="00CC60FE" w:rsidRPr="00834A7E" w:rsidRDefault="00BB49BB" w:rsidP="00CC60FE">
            <w:pPr>
              <w:pStyle w:val="ListParagraph"/>
              <w:numPr>
                <w:ilvl w:val="0"/>
                <w:numId w:val="5"/>
              </w:numPr>
              <w:rPr>
                <w:u w:val="single"/>
              </w:rPr>
            </w:pPr>
            <w:r w:rsidRPr="00834A7E">
              <w:t>Flax meal</w:t>
            </w:r>
          </w:p>
          <w:p w:rsidR="002C0298" w:rsidRPr="00834A7E" w:rsidRDefault="00BB49BB" w:rsidP="00316BD3">
            <w:pPr>
              <w:pStyle w:val="ListParagraph"/>
              <w:numPr>
                <w:ilvl w:val="0"/>
                <w:numId w:val="5"/>
              </w:numPr>
            </w:pPr>
            <w:r w:rsidRPr="00834A7E">
              <w:t>Canola meal</w:t>
            </w:r>
          </w:p>
          <w:p w:rsidR="00170A95" w:rsidRPr="00834A7E" w:rsidRDefault="00170A95" w:rsidP="002A1633">
            <w:pPr>
              <w:pStyle w:val="ListParagraph"/>
              <w:numPr>
                <w:ilvl w:val="0"/>
                <w:numId w:val="5"/>
              </w:numPr>
              <w:spacing w:after="120"/>
            </w:pPr>
            <w:r w:rsidRPr="00834A7E">
              <w:t>Other compound formula feed or feed additives</w:t>
            </w: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</w:tcPr>
          <w:p w:rsidR="00D2090E" w:rsidRPr="00834A7E" w:rsidRDefault="00D2090E" w:rsidP="00D2090E">
            <w:pPr>
              <w:rPr>
                <w:u w:val="single"/>
              </w:rPr>
            </w:pPr>
            <w:r w:rsidRPr="00834A7E">
              <w:rPr>
                <w:u w:val="single"/>
              </w:rPr>
              <w:t>Edible Oil</w:t>
            </w:r>
          </w:p>
          <w:p w:rsidR="00F354B8" w:rsidRPr="00834A7E" w:rsidRDefault="00F354B8" w:rsidP="00D2090E">
            <w:pPr>
              <w:rPr>
                <w:sz w:val="8"/>
                <w:szCs w:val="8"/>
                <w:u w:val="single"/>
              </w:rPr>
            </w:pPr>
          </w:p>
          <w:p w:rsidR="00023D5E" w:rsidRPr="00834A7E" w:rsidRDefault="00023D5E" w:rsidP="00023D5E">
            <w:pPr>
              <w:pStyle w:val="ListParagraph"/>
              <w:numPr>
                <w:ilvl w:val="0"/>
                <w:numId w:val="4"/>
              </w:numPr>
            </w:pPr>
            <w:r w:rsidRPr="00834A7E">
              <w:t>Camelina oil</w:t>
            </w:r>
          </w:p>
          <w:p w:rsidR="002615FE" w:rsidRPr="00834A7E" w:rsidRDefault="002615FE" w:rsidP="002615FE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Flax oil</w:t>
            </w:r>
          </w:p>
          <w:p w:rsidR="00D2090E" w:rsidRPr="00834A7E" w:rsidRDefault="00D2090E" w:rsidP="002615FE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Hemp oil</w:t>
            </w:r>
          </w:p>
          <w:p w:rsidR="00170A95" w:rsidRPr="00834A7E" w:rsidRDefault="002615FE" w:rsidP="00170A9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Non-GMO cold pressed canola oil</w:t>
            </w:r>
          </w:p>
          <w:p w:rsidR="009172A3" w:rsidRPr="00834A7E" w:rsidRDefault="009172A3" w:rsidP="009172A3">
            <w:pPr>
              <w:pStyle w:val="ListParagraph"/>
              <w:rPr>
                <w:sz w:val="8"/>
                <w:szCs w:val="8"/>
                <w:u w:val="single"/>
              </w:rPr>
            </w:pPr>
          </w:p>
          <w:p w:rsidR="00023D5E" w:rsidRPr="00834A7E" w:rsidRDefault="00023D5E" w:rsidP="005E2AE1">
            <w:pPr>
              <w:rPr>
                <w:u w:val="single"/>
              </w:rPr>
            </w:pPr>
            <w:r w:rsidRPr="00834A7E">
              <w:rPr>
                <w:u w:val="single"/>
              </w:rPr>
              <w:t>Specialty Food Products</w:t>
            </w:r>
          </w:p>
          <w:p w:rsidR="009172A3" w:rsidRPr="00834A7E" w:rsidRDefault="009172A3" w:rsidP="005E2AE1">
            <w:pPr>
              <w:rPr>
                <w:sz w:val="8"/>
                <w:szCs w:val="8"/>
                <w:u w:val="single"/>
              </w:rPr>
            </w:pPr>
          </w:p>
          <w:p w:rsidR="002615FE" w:rsidRPr="00834A7E" w:rsidRDefault="002615FE" w:rsidP="002615FE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Natural honey</w:t>
            </w:r>
          </w:p>
          <w:p w:rsidR="005E2AE1" w:rsidRPr="00834A7E" w:rsidRDefault="005E2AE1" w:rsidP="002615FE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Quinoa</w:t>
            </w:r>
          </w:p>
          <w:p w:rsidR="005E2AE1" w:rsidRPr="00834A7E" w:rsidRDefault="005E2AE1" w:rsidP="005E2AE1">
            <w:pPr>
              <w:pStyle w:val="ListParagraph"/>
              <w:numPr>
                <w:ilvl w:val="0"/>
                <w:numId w:val="4"/>
              </w:numPr>
            </w:pPr>
            <w:r w:rsidRPr="00834A7E">
              <w:t>Saskatoon berry products</w:t>
            </w:r>
          </w:p>
          <w:p w:rsidR="00316BD3" w:rsidRPr="00834A7E" w:rsidRDefault="00316BD3" w:rsidP="002615FE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Wild rice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Oatmeal and other packaged oat products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Sauces and dressing products</w:t>
            </w:r>
          </w:p>
          <w:p w:rsidR="0041121D" w:rsidRPr="00834A7E" w:rsidRDefault="0041121D" w:rsidP="00170A9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Preserved jams and syrup</w:t>
            </w:r>
          </w:p>
          <w:p w:rsidR="00170A95" w:rsidRPr="00834A7E" w:rsidRDefault="00170A95" w:rsidP="00170A9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Bakery products</w:t>
            </w:r>
          </w:p>
          <w:p w:rsidR="00AB0885" w:rsidRPr="00AB0885" w:rsidRDefault="00AB0885" w:rsidP="00AB088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>
              <w:t>Alcoholic Beverages</w:t>
            </w:r>
          </w:p>
          <w:p w:rsidR="0041121D" w:rsidRPr="00AB0885" w:rsidRDefault="0041121D" w:rsidP="0041121D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 w:rsidRPr="00834A7E">
              <w:t>Organic food products</w:t>
            </w:r>
          </w:p>
          <w:p w:rsidR="00AB0885" w:rsidRPr="00AB0885" w:rsidRDefault="00AB0885" w:rsidP="0041121D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>
              <w:t>Please indicate other functional foods and health products:</w:t>
            </w:r>
          </w:p>
          <w:p w:rsidR="00AB0885" w:rsidRPr="00AB0885" w:rsidRDefault="00AB0885" w:rsidP="00AB0885">
            <w:pPr>
              <w:pStyle w:val="ListParagraph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AB0885" w:rsidRDefault="00AB0885" w:rsidP="00AB0885">
            <w:pPr>
              <w:rPr>
                <w:u w:val="single"/>
              </w:rPr>
            </w:pPr>
          </w:p>
          <w:p w:rsidR="00AB0885" w:rsidRDefault="00AB0885" w:rsidP="00AB0885">
            <w:pPr>
              <w:rPr>
                <w:u w:val="single"/>
              </w:rPr>
            </w:pPr>
            <w:r>
              <w:rPr>
                <w:u w:val="single"/>
              </w:rPr>
              <w:t xml:space="preserve">Other Agricultural Products </w:t>
            </w:r>
          </w:p>
          <w:p w:rsidR="00AB0885" w:rsidRPr="00AB0885" w:rsidRDefault="00AB0885" w:rsidP="00AB0885">
            <w:pPr>
              <w:pStyle w:val="ListParagraph"/>
              <w:numPr>
                <w:ilvl w:val="0"/>
                <w:numId w:val="4"/>
              </w:numPr>
              <w:rPr>
                <w:u w:val="single"/>
              </w:rPr>
            </w:pPr>
            <w:r>
              <w:t>Please indicate the products Saskatchewan may supply:</w:t>
            </w:r>
          </w:p>
          <w:p w:rsidR="00AB0885" w:rsidRDefault="00AB0885" w:rsidP="00AB0885">
            <w:pPr>
              <w:pStyle w:val="ListParagraph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AB0885" w:rsidRPr="00AB0885" w:rsidRDefault="00AB0885" w:rsidP="00AB0885">
            <w:pPr>
              <w:pStyle w:val="ListParagraph"/>
              <w:rPr>
                <w:u w:val="single"/>
              </w:rPr>
            </w:pP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</w:p>
          <w:p w:rsidR="002615FE" w:rsidRPr="00834A7E" w:rsidRDefault="002615FE" w:rsidP="002D534F">
            <w:pPr>
              <w:pStyle w:val="ListParagraph"/>
              <w:ind w:left="72"/>
            </w:pPr>
          </w:p>
          <w:p w:rsidR="002D534F" w:rsidRPr="00834A7E" w:rsidRDefault="002D534F" w:rsidP="002D534F">
            <w:pPr>
              <w:pStyle w:val="ListParagraph"/>
              <w:ind w:left="72"/>
              <w:rPr>
                <w:i/>
              </w:rPr>
            </w:pPr>
            <w:r w:rsidRPr="00834A7E">
              <w:rPr>
                <w:i/>
              </w:rPr>
              <w:t xml:space="preserve">Note: If the buyer is interested in only canola oil, canola seed and canola meal products, they should contact the Canola Council of Canada directly for suppliers. </w:t>
            </w:r>
          </w:p>
          <w:p w:rsidR="002D534F" w:rsidRPr="00834A7E" w:rsidRDefault="008A10CA" w:rsidP="002D534F">
            <w:pPr>
              <w:pStyle w:val="ListParagraph"/>
              <w:ind w:left="72"/>
              <w:rPr>
                <w:i/>
              </w:rPr>
            </w:pPr>
            <w:hyperlink r:id="rId8" w:history="1">
              <w:r w:rsidR="002D534F" w:rsidRPr="00834A7E">
                <w:rPr>
                  <w:rStyle w:val="Hyperlink"/>
                  <w:i/>
                </w:rPr>
                <w:t>www.canolacouncil.org</w:t>
              </w:r>
            </w:hyperlink>
          </w:p>
          <w:p w:rsidR="002D534F" w:rsidRPr="00834A7E" w:rsidRDefault="008A10CA" w:rsidP="002D534F">
            <w:pPr>
              <w:pStyle w:val="ListParagraph"/>
              <w:ind w:left="72"/>
              <w:rPr>
                <w:i/>
              </w:rPr>
            </w:pPr>
            <w:hyperlink r:id="rId9" w:history="1">
              <w:r w:rsidR="002D534F" w:rsidRPr="00834A7E">
                <w:rPr>
                  <w:rStyle w:val="Hyperlink"/>
                  <w:i/>
                </w:rPr>
                <w:t>admin@canolacouncil.org</w:t>
              </w:r>
            </w:hyperlink>
          </w:p>
          <w:p w:rsidR="002D534F" w:rsidRPr="00834A7E" w:rsidRDefault="002D534F" w:rsidP="002D534F">
            <w:pPr>
              <w:pStyle w:val="ListParagraph"/>
              <w:ind w:left="72"/>
              <w:rPr>
                <w:i/>
              </w:rPr>
            </w:pPr>
          </w:p>
        </w:tc>
      </w:tr>
      <w:tr w:rsidR="00023D5E" w:rsidRPr="00834A7E" w:rsidTr="002A1633">
        <w:tc>
          <w:tcPr>
            <w:tcW w:w="163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3D5E" w:rsidRPr="00834A7E" w:rsidRDefault="002D534F" w:rsidP="002A1633">
            <w:pPr>
              <w:spacing w:after="120"/>
              <w:rPr>
                <w:b/>
              </w:rPr>
            </w:pPr>
            <w:r w:rsidRPr="00834A7E">
              <w:rPr>
                <w:b/>
              </w:rPr>
              <w:lastRenderedPageBreak/>
              <w:t xml:space="preserve">Preferred shipping method </w:t>
            </w:r>
          </w:p>
        </w:tc>
        <w:tc>
          <w:tcPr>
            <w:tcW w:w="92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C42A8" w:rsidRPr="00834A7E" w:rsidRDefault="006C42A8" w:rsidP="002A1633">
            <w:pPr>
              <w:pStyle w:val="ListParagraph"/>
              <w:numPr>
                <w:ilvl w:val="0"/>
                <w:numId w:val="6"/>
              </w:numPr>
              <w:spacing w:after="100" w:afterAutospacing="1"/>
            </w:pPr>
            <w:r w:rsidRPr="00834A7E">
              <w:t xml:space="preserve">Bulk Vessel(s) </w:t>
            </w:r>
          </w:p>
          <w:p w:rsidR="005E2AE1" w:rsidRPr="00834A7E" w:rsidRDefault="005E2AE1" w:rsidP="002A1633">
            <w:pPr>
              <w:pStyle w:val="ListParagraph"/>
              <w:numPr>
                <w:ilvl w:val="0"/>
                <w:numId w:val="6"/>
              </w:numPr>
              <w:spacing w:after="100" w:afterAutospacing="1"/>
            </w:pPr>
            <w:r w:rsidRPr="00834A7E">
              <w:t>Container(s)</w:t>
            </w:r>
            <w:r w:rsidR="006C42A8" w:rsidRPr="00834A7E">
              <w:t xml:space="preserve"> </w:t>
            </w:r>
          </w:p>
        </w:tc>
      </w:tr>
      <w:tr w:rsidR="002D534F" w:rsidRPr="00834A7E" w:rsidTr="002A1633"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534F" w:rsidRPr="00834A7E" w:rsidRDefault="002D534F" w:rsidP="002A1633">
            <w:pPr>
              <w:spacing w:after="100" w:afterAutospacing="1"/>
              <w:rPr>
                <w:b/>
              </w:rPr>
            </w:pPr>
            <w:r w:rsidRPr="00834A7E">
              <w:rPr>
                <w:b/>
              </w:rPr>
              <w:t>Potential Order Volume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D534F" w:rsidRPr="00834A7E" w:rsidRDefault="002D534F" w:rsidP="002A1633">
            <w:pPr>
              <w:pStyle w:val="ListParagraph"/>
              <w:numPr>
                <w:ilvl w:val="0"/>
                <w:numId w:val="7"/>
              </w:numPr>
              <w:tabs>
                <w:tab w:val="right" w:pos="4482"/>
              </w:tabs>
              <w:spacing w:after="100" w:afterAutospacing="1"/>
            </w:pPr>
            <w:r w:rsidRPr="00834A7E">
              <w:t xml:space="preserve">Metric tonnes – Amount: </w:t>
            </w:r>
            <w:r w:rsidRPr="00834A7E">
              <w:rPr>
                <w:u w:val="single"/>
              </w:rPr>
              <w:tab/>
            </w:r>
          </w:p>
          <w:p w:rsidR="002D534F" w:rsidRPr="00834A7E" w:rsidRDefault="002D534F" w:rsidP="002A1633">
            <w:pPr>
              <w:pStyle w:val="ListParagraph"/>
              <w:numPr>
                <w:ilvl w:val="0"/>
                <w:numId w:val="7"/>
              </w:numPr>
              <w:tabs>
                <w:tab w:val="right" w:pos="3762"/>
              </w:tabs>
              <w:spacing w:after="100" w:afterAutospacing="1"/>
            </w:pPr>
            <w:r w:rsidRPr="00834A7E">
              <w:t xml:space="preserve">Pallet – Amount: </w:t>
            </w:r>
            <w:r w:rsidRPr="00834A7E">
              <w:rPr>
                <w:u w:val="single"/>
              </w:rPr>
              <w:tab/>
            </w:r>
          </w:p>
          <w:p w:rsidR="002D534F" w:rsidRPr="00834A7E" w:rsidRDefault="002D534F" w:rsidP="002A1633">
            <w:pPr>
              <w:pStyle w:val="ListParagraph"/>
              <w:numPr>
                <w:ilvl w:val="0"/>
                <w:numId w:val="7"/>
              </w:numPr>
              <w:tabs>
                <w:tab w:val="right" w:pos="4212"/>
              </w:tabs>
              <w:spacing w:after="100" w:afterAutospacing="1"/>
            </w:pPr>
            <w:r w:rsidRPr="00834A7E">
              <w:t xml:space="preserve">Containers – Amount: </w:t>
            </w:r>
            <w:r w:rsidRPr="00834A7E">
              <w:rPr>
                <w:u w:val="single"/>
              </w:rPr>
              <w:tab/>
            </w:r>
          </w:p>
          <w:p w:rsidR="002D534F" w:rsidRPr="00834A7E" w:rsidRDefault="002D534F" w:rsidP="002A1633">
            <w:pPr>
              <w:pStyle w:val="ListParagraph"/>
              <w:numPr>
                <w:ilvl w:val="0"/>
                <w:numId w:val="7"/>
              </w:numPr>
              <w:tabs>
                <w:tab w:val="right" w:pos="3582"/>
              </w:tabs>
              <w:spacing w:after="120"/>
            </w:pPr>
            <w:r w:rsidRPr="00834A7E">
              <w:t xml:space="preserve">Unit – Amount: </w:t>
            </w:r>
            <w:r w:rsidRPr="00834A7E">
              <w:rPr>
                <w:u w:val="single"/>
              </w:rPr>
              <w:tab/>
            </w:r>
          </w:p>
        </w:tc>
      </w:tr>
      <w:tr w:rsidR="006C42A8" w:rsidRPr="00834A7E" w:rsidTr="002A1633"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42A8" w:rsidRPr="00834A7E" w:rsidRDefault="00F354B8" w:rsidP="002A1633">
            <w:pPr>
              <w:spacing w:after="100" w:afterAutospacing="1"/>
              <w:rPr>
                <w:b/>
              </w:rPr>
            </w:pPr>
            <w:r w:rsidRPr="00834A7E">
              <w:rPr>
                <w:b/>
              </w:rPr>
              <w:t>Potential Order in Canadian Dollars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C42A8" w:rsidRPr="00834A7E" w:rsidRDefault="003A5243" w:rsidP="002A1633">
            <w:pPr>
              <w:pStyle w:val="ListParagraph"/>
              <w:numPr>
                <w:ilvl w:val="0"/>
                <w:numId w:val="7"/>
              </w:numPr>
              <w:spacing w:after="100" w:afterAutospacing="1"/>
            </w:pPr>
            <w:r w:rsidRPr="00834A7E">
              <w:t>Less than $1</w:t>
            </w:r>
            <w:r w:rsidR="002D534F" w:rsidRPr="00834A7E">
              <w:t>0</w:t>
            </w:r>
            <w:r w:rsidR="00F354B8" w:rsidRPr="00834A7E">
              <w:t>0,000</w:t>
            </w:r>
          </w:p>
          <w:p w:rsidR="00F354B8" w:rsidRPr="00834A7E" w:rsidRDefault="00F354B8" w:rsidP="002A1633">
            <w:pPr>
              <w:pStyle w:val="ListParagraph"/>
              <w:numPr>
                <w:ilvl w:val="0"/>
                <w:numId w:val="7"/>
              </w:numPr>
              <w:spacing w:after="100" w:afterAutospacing="1"/>
            </w:pPr>
            <w:r w:rsidRPr="00834A7E">
              <w:t>$1</w:t>
            </w:r>
            <w:r w:rsidR="002D534F" w:rsidRPr="00834A7E">
              <w:t>0</w:t>
            </w:r>
            <w:r w:rsidRPr="00834A7E">
              <w:t>0,000 - $</w:t>
            </w:r>
            <w:r w:rsidR="002D534F" w:rsidRPr="00834A7E">
              <w:t>2</w:t>
            </w:r>
            <w:r w:rsidR="003A5243" w:rsidRPr="00834A7E">
              <w:t>5</w:t>
            </w:r>
            <w:r w:rsidRPr="00834A7E">
              <w:t>0,000</w:t>
            </w:r>
          </w:p>
          <w:p w:rsidR="00F354B8" w:rsidRPr="00834A7E" w:rsidRDefault="00F354B8" w:rsidP="002A1633">
            <w:pPr>
              <w:pStyle w:val="ListParagraph"/>
              <w:numPr>
                <w:ilvl w:val="0"/>
                <w:numId w:val="7"/>
              </w:numPr>
              <w:spacing w:after="100" w:afterAutospacing="1"/>
            </w:pPr>
            <w:r w:rsidRPr="00834A7E">
              <w:t>$</w:t>
            </w:r>
            <w:r w:rsidR="002D534F" w:rsidRPr="00834A7E">
              <w:t>2</w:t>
            </w:r>
            <w:r w:rsidR="003A5243" w:rsidRPr="00834A7E">
              <w:t>5</w:t>
            </w:r>
            <w:r w:rsidRPr="00834A7E">
              <w:t>0,000 - $500,000</w:t>
            </w:r>
          </w:p>
          <w:p w:rsidR="002D534F" w:rsidRPr="00834A7E" w:rsidRDefault="002D534F" w:rsidP="002A1633">
            <w:pPr>
              <w:pStyle w:val="ListParagraph"/>
              <w:numPr>
                <w:ilvl w:val="0"/>
                <w:numId w:val="7"/>
              </w:numPr>
              <w:spacing w:after="100" w:afterAutospacing="1"/>
            </w:pPr>
            <w:r w:rsidRPr="00834A7E">
              <w:t>$500,000 – 1 Million</w:t>
            </w:r>
          </w:p>
          <w:p w:rsidR="0037409D" w:rsidRPr="00834A7E" w:rsidRDefault="002D534F" w:rsidP="002A1633">
            <w:pPr>
              <w:pStyle w:val="ListParagraph"/>
              <w:numPr>
                <w:ilvl w:val="0"/>
                <w:numId w:val="7"/>
              </w:numPr>
              <w:spacing w:after="100" w:afterAutospacing="1"/>
            </w:pPr>
            <w:r w:rsidRPr="00834A7E">
              <w:t>$</w:t>
            </w:r>
            <w:r w:rsidR="009172A3" w:rsidRPr="00834A7E">
              <w:t>1–5 million</w:t>
            </w:r>
          </w:p>
          <w:p w:rsidR="00F354B8" w:rsidRPr="00834A7E" w:rsidRDefault="0037409D" w:rsidP="002A1633">
            <w:pPr>
              <w:pStyle w:val="ListParagraph"/>
              <w:numPr>
                <w:ilvl w:val="0"/>
                <w:numId w:val="7"/>
              </w:numPr>
              <w:spacing w:after="120"/>
            </w:pPr>
            <w:r w:rsidRPr="00834A7E">
              <w:t xml:space="preserve">More than </w:t>
            </w:r>
            <w:r w:rsidR="002D534F" w:rsidRPr="00834A7E">
              <w:t>$</w:t>
            </w:r>
            <w:r w:rsidRPr="00834A7E">
              <w:t>5 million</w:t>
            </w:r>
          </w:p>
        </w:tc>
      </w:tr>
      <w:tr w:rsidR="00DB01E7" w:rsidRPr="00834A7E" w:rsidTr="002A1633"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01E7" w:rsidRPr="00834A7E" w:rsidRDefault="00DB01E7" w:rsidP="002A1633">
            <w:pPr>
              <w:spacing w:after="120"/>
              <w:rPr>
                <w:b/>
              </w:rPr>
            </w:pPr>
            <w:r w:rsidRPr="00834A7E">
              <w:rPr>
                <w:b/>
              </w:rPr>
              <w:t>Supply Capability Requirement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01E7" w:rsidRDefault="00DB01E7" w:rsidP="0046241C">
            <w:r w:rsidRPr="00834A7E">
              <w:t xml:space="preserve">Please state any required or preferred supplier attributes that are being sought. </w:t>
            </w:r>
          </w:p>
          <w:p w:rsidR="0046241C" w:rsidRDefault="0046241C" w:rsidP="0046241C"/>
          <w:p w:rsidR="0046241C" w:rsidRDefault="0046241C" w:rsidP="0046241C"/>
          <w:p w:rsidR="0046241C" w:rsidRDefault="0046241C" w:rsidP="0046241C"/>
          <w:p w:rsidR="0046241C" w:rsidRDefault="0046241C" w:rsidP="0046241C"/>
          <w:p w:rsidR="0046241C" w:rsidRDefault="0046241C" w:rsidP="0046241C"/>
          <w:p w:rsidR="0046241C" w:rsidRPr="00834A7E" w:rsidRDefault="0046241C" w:rsidP="0046241C">
            <w:pPr>
              <w:spacing w:after="100" w:afterAutospacing="1"/>
            </w:pPr>
          </w:p>
        </w:tc>
      </w:tr>
      <w:tr w:rsidR="00DB01E7" w:rsidRPr="00834A7E" w:rsidTr="002A1633"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01E7" w:rsidRPr="00834A7E" w:rsidRDefault="008A10CA" w:rsidP="002A1633">
            <w:pPr>
              <w:spacing w:after="120"/>
              <w:rPr>
                <w:b/>
              </w:rPr>
            </w:pPr>
            <w:r>
              <w:rPr>
                <w:b/>
              </w:rPr>
              <w:t>Suppliers</w:t>
            </w:r>
            <w:r w:rsidR="00DB01E7" w:rsidRPr="00834A7E">
              <w:rPr>
                <w:b/>
              </w:rPr>
              <w:t xml:space="preserve"> you</w:t>
            </w:r>
            <w:r w:rsidR="002A1633">
              <w:rPr>
                <w:b/>
              </w:rPr>
              <w:t xml:space="preserve"> w</w:t>
            </w:r>
            <w:r w:rsidR="00DB01E7" w:rsidRPr="00834A7E">
              <w:rPr>
                <w:b/>
              </w:rPr>
              <w:t xml:space="preserve">ould </w:t>
            </w:r>
            <w:r w:rsidR="002A1633">
              <w:rPr>
                <w:b/>
              </w:rPr>
              <w:t>like to m</w:t>
            </w:r>
            <w:r w:rsidR="00DB01E7" w:rsidRPr="00834A7E">
              <w:rPr>
                <w:b/>
              </w:rPr>
              <w:t>eet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01E7" w:rsidRDefault="00DB01E7" w:rsidP="0046241C">
            <w:r w:rsidRPr="00834A7E">
              <w:t>Please list any Saskatchewan suppliers you already know and would like to meet with at the conference.</w:t>
            </w:r>
          </w:p>
          <w:p w:rsidR="0046241C" w:rsidRDefault="0046241C" w:rsidP="0046241C"/>
          <w:p w:rsidR="0046241C" w:rsidRDefault="0046241C" w:rsidP="0046241C"/>
          <w:p w:rsidR="0046241C" w:rsidRDefault="0046241C" w:rsidP="0046241C"/>
          <w:p w:rsidR="0046241C" w:rsidRDefault="0046241C" w:rsidP="0046241C"/>
          <w:p w:rsidR="0046241C" w:rsidRDefault="0046241C" w:rsidP="0046241C"/>
          <w:p w:rsidR="0046241C" w:rsidRPr="00834A7E" w:rsidRDefault="0046241C" w:rsidP="0046241C"/>
        </w:tc>
      </w:tr>
      <w:tr w:rsidR="00DB01E7" w:rsidRPr="00834A7E" w:rsidTr="002A1633"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01E7" w:rsidRPr="00834A7E" w:rsidRDefault="008A10CA" w:rsidP="002A1633">
            <w:pPr>
              <w:spacing w:after="100" w:afterAutospacing="1"/>
              <w:rPr>
                <w:b/>
              </w:rPr>
            </w:pPr>
            <w:r>
              <w:rPr>
                <w:b/>
              </w:rPr>
              <w:t>Suppliers</w:t>
            </w:r>
            <w:bookmarkStart w:id="0" w:name="_GoBack"/>
            <w:bookmarkEnd w:id="0"/>
            <w:r w:rsidR="00DB01E7" w:rsidRPr="00834A7E">
              <w:rPr>
                <w:b/>
              </w:rPr>
              <w:t xml:space="preserve"> to Exclude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B01E7" w:rsidRPr="00834A7E" w:rsidRDefault="00DB01E7" w:rsidP="0046241C">
            <w:r w:rsidRPr="00834A7E">
              <w:t>Please list any Saskatchewan suppliers you wish to exclude from meeting at the conference.</w:t>
            </w:r>
          </w:p>
          <w:p w:rsidR="00DB01E7" w:rsidRDefault="00DB01E7" w:rsidP="0046241C"/>
          <w:p w:rsidR="0046241C" w:rsidRDefault="0046241C" w:rsidP="0046241C"/>
          <w:p w:rsidR="0046241C" w:rsidRPr="00834A7E" w:rsidRDefault="0046241C" w:rsidP="0046241C"/>
          <w:p w:rsidR="00DB01E7" w:rsidRDefault="00DB01E7" w:rsidP="0046241C"/>
          <w:p w:rsidR="0046241C" w:rsidRPr="00834A7E" w:rsidRDefault="0046241C" w:rsidP="0046241C"/>
          <w:p w:rsidR="00DB01E7" w:rsidRPr="00834A7E" w:rsidRDefault="00DB01E7" w:rsidP="0046241C">
            <w:pPr>
              <w:spacing w:after="100" w:afterAutospacing="1"/>
            </w:pPr>
          </w:p>
        </w:tc>
      </w:tr>
      <w:tr w:rsidR="00DB01E7" w:rsidRPr="00834A7E" w:rsidTr="002A1633">
        <w:tc>
          <w:tcPr>
            <w:tcW w:w="16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01E7" w:rsidRPr="00834A7E" w:rsidRDefault="00DB01E7" w:rsidP="002A1633">
            <w:pPr>
              <w:spacing w:after="100" w:afterAutospacing="1"/>
              <w:rPr>
                <w:b/>
              </w:rPr>
            </w:pPr>
            <w:r w:rsidRPr="00834A7E">
              <w:rPr>
                <w:b/>
              </w:rPr>
              <w:t>Additional Details</w:t>
            </w:r>
          </w:p>
        </w:tc>
        <w:tc>
          <w:tcPr>
            <w:tcW w:w="92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01E7" w:rsidRPr="00834A7E" w:rsidRDefault="00DB01E7" w:rsidP="0046241C">
            <w:r w:rsidRPr="00834A7E">
              <w:t>Please state any additional details you are looking for in a supplier, for example: if you would like exclusive distribution rights, suppliers’ certification, past marketing experience, etc.</w:t>
            </w:r>
          </w:p>
          <w:p w:rsidR="00DB01E7" w:rsidRDefault="00DB01E7" w:rsidP="0046241C"/>
          <w:p w:rsidR="0046241C" w:rsidRDefault="0046241C" w:rsidP="0046241C"/>
          <w:p w:rsidR="0046241C" w:rsidRPr="00834A7E" w:rsidRDefault="0046241C" w:rsidP="0046241C"/>
          <w:p w:rsidR="00DB01E7" w:rsidRPr="00834A7E" w:rsidRDefault="00DB01E7" w:rsidP="0046241C"/>
          <w:p w:rsidR="00DB01E7" w:rsidRPr="00834A7E" w:rsidRDefault="00DB01E7" w:rsidP="0046241C"/>
          <w:p w:rsidR="00DB01E7" w:rsidRPr="00834A7E" w:rsidRDefault="00DB01E7" w:rsidP="0046241C">
            <w:pPr>
              <w:spacing w:after="100" w:afterAutospacing="1"/>
            </w:pPr>
          </w:p>
        </w:tc>
      </w:tr>
    </w:tbl>
    <w:p w:rsidR="00AC5A70" w:rsidRDefault="00AC5A70" w:rsidP="00316BD3">
      <w:pPr>
        <w:spacing w:after="0"/>
        <w:jc w:val="center"/>
        <w:rPr>
          <w:sz w:val="16"/>
        </w:rPr>
      </w:pPr>
    </w:p>
    <w:p w:rsidR="0046241C" w:rsidRDefault="0046241C">
      <w:pPr>
        <w:rPr>
          <w:b/>
          <w:sz w:val="24"/>
        </w:rPr>
      </w:pPr>
      <w:r>
        <w:rPr>
          <w:b/>
          <w:sz w:val="24"/>
        </w:rPr>
        <w:br w:type="page"/>
      </w:r>
    </w:p>
    <w:p w:rsidR="0046241C" w:rsidRDefault="0046241C" w:rsidP="00D92733">
      <w:pPr>
        <w:spacing w:after="0"/>
        <w:rPr>
          <w:b/>
          <w:sz w:val="24"/>
        </w:rPr>
      </w:pPr>
    </w:p>
    <w:p w:rsidR="0046241C" w:rsidRDefault="0046241C" w:rsidP="00D92733">
      <w:pPr>
        <w:spacing w:after="0"/>
        <w:rPr>
          <w:b/>
          <w:sz w:val="24"/>
        </w:rPr>
      </w:pPr>
    </w:p>
    <w:p w:rsidR="00D92733" w:rsidRPr="00834A7E" w:rsidRDefault="00D92733" w:rsidP="00D92733">
      <w:pPr>
        <w:spacing w:after="0"/>
        <w:rPr>
          <w:b/>
          <w:sz w:val="24"/>
        </w:rPr>
      </w:pPr>
      <w:r>
        <w:rPr>
          <w:b/>
          <w:sz w:val="24"/>
        </w:rPr>
        <w:t>Interpreter Request: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D92733" w:rsidRPr="00834A7E" w:rsidTr="0046241C">
        <w:tc>
          <w:tcPr>
            <w:tcW w:w="11016" w:type="dxa"/>
          </w:tcPr>
          <w:p w:rsidR="00D92733" w:rsidRPr="00834A7E" w:rsidRDefault="00D92733" w:rsidP="00D92733">
            <w:pPr>
              <w:rPr>
                <w:b/>
              </w:rPr>
            </w:pPr>
            <w:r>
              <w:rPr>
                <w:b/>
              </w:rPr>
              <w:t>Do you require an interpreter during the seminar and to facilitate the Business to Business meetings?</w:t>
            </w:r>
          </w:p>
          <w:p w:rsidR="00D92733" w:rsidRDefault="00D92733" w:rsidP="0046241C">
            <w:pPr>
              <w:pStyle w:val="ListParagraph"/>
              <w:numPr>
                <w:ilvl w:val="0"/>
                <w:numId w:val="7"/>
              </w:numPr>
              <w:tabs>
                <w:tab w:val="right" w:pos="7935"/>
              </w:tabs>
            </w:pPr>
            <w:r>
              <w:t xml:space="preserve">Yes – please indicate language requirement: </w:t>
            </w:r>
            <w:r>
              <w:rPr>
                <w:u w:val="single"/>
              </w:rPr>
              <w:tab/>
            </w:r>
          </w:p>
          <w:p w:rsidR="00D92733" w:rsidRPr="00834A7E" w:rsidRDefault="00D92733" w:rsidP="008243E8">
            <w:pPr>
              <w:pStyle w:val="ListParagraph"/>
              <w:numPr>
                <w:ilvl w:val="0"/>
                <w:numId w:val="7"/>
              </w:numPr>
            </w:pPr>
            <w:r>
              <w:t>No</w:t>
            </w:r>
          </w:p>
        </w:tc>
      </w:tr>
    </w:tbl>
    <w:p w:rsidR="00D92733" w:rsidRPr="00834A7E" w:rsidRDefault="00D92733" w:rsidP="00D92733">
      <w:pPr>
        <w:spacing w:after="0" w:line="240" w:lineRule="auto"/>
        <w:rPr>
          <w:b/>
        </w:rPr>
      </w:pPr>
    </w:p>
    <w:p w:rsidR="00834A7E" w:rsidRPr="00834A7E" w:rsidRDefault="00834A7E" w:rsidP="00834A7E">
      <w:pPr>
        <w:spacing w:after="0"/>
        <w:rPr>
          <w:b/>
          <w:sz w:val="24"/>
        </w:rPr>
      </w:pPr>
      <w:r w:rsidRPr="00834A7E">
        <w:rPr>
          <w:b/>
          <w:sz w:val="24"/>
        </w:rPr>
        <w:t>Business Tour Selection on July 6, 2017</w:t>
      </w:r>
      <w:r w:rsidR="00AF37B6">
        <w:rPr>
          <w:b/>
          <w:sz w:val="24"/>
        </w:rPr>
        <w:t xml:space="preserve"> (chose one only)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6"/>
      </w:tblGrid>
      <w:tr w:rsidR="0046241C" w:rsidRPr="00834A7E" w:rsidTr="00660D1A">
        <w:tc>
          <w:tcPr>
            <w:tcW w:w="11016" w:type="dxa"/>
            <w:tcBorders>
              <w:bottom w:val="single" w:sz="4" w:space="0" w:color="auto"/>
            </w:tcBorders>
          </w:tcPr>
          <w:p w:rsidR="0046241C" w:rsidRPr="00834A7E" w:rsidRDefault="0046241C" w:rsidP="0046241C">
            <w:pPr>
              <w:spacing w:before="120"/>
            </w:pPr>
            <w:r w:rsidRPr="00834A7E">
              <w:rPr>
                <w:b/>
              </w:rPr>
              <w:t>Option 1:</w:t>
            </w:r>
            <w:r>
              <w:rPr>
                <w:b/>
              </w:rPr>
              <w:tab/>
            </w:r>
            <w:r w:rsidRPr="00834A7E">
              <w:t>Farm and Terminal Tours</w:t>
            </w:r>
          </w:p>
        </w:tc>
      </w:tr>
      <w:tr w:rsidR="0046241C" w:rsidRPr="00834A7E" w:rsidTr="00C264BC">
        <w:tc>
          <w:tcPr>
            <w:tcW w:w="11016" w:type="dxa"/>
            <w:tcBorders>
              <w:top w:val="single" w:sz="4" w:space="0" w:color="auto"/>
              <w:bottom w:val="single" w:sz="4" w:space="0" w:color="auto"/>
            </w:tcBorders>
          </w:tcPr>
          <w:p w:rsidR="0046241C" w:rsidRPr="00834A7E" w:rsidRDefault="0046241C" w:rsidP="0046241C">
            <w:pPr>
              <w:spacing w:before="120"/>
            </w:pPr>
            <w:r w:rsidRPr="00834A7E">
              <w:rPr>
                <w:b/>
              </w:rPr>
              <w:t>Option 2:</w:t>
            </w:r>
            <w:r>
              <w:rPr>
                <w:b/>
              </w:rPr>
              <w:tab/>
            </w:r>
            <w:r w:rsidRPr="00834A7E">
              <w:t>Food Processing Tour</w:t>
            </w:r>
          </w:p>
        </w:tc>
      </w:tr>
    </w:tbl>
    <w:p w:rsidR="00834A7E" w:rsidRPr="00834A7E" w:rsidRDefault="00834A7E" w:rsidP="00834A7E">
      <w:pPr>
        <w:spacing w:after="0" w:line="240" w:lineRule="auto"/>
        <w:rPr>
          <w:b/>
        </w:rPr>
      </w:pPr>
    </w:p>
    <w:p w:rsidR="00895DBF" w:rsidRPr="00834A7E" w:rsidRDefault="00895DBF" w:rsidP="00895DBF">
      <w:pPr>
        <w:spacing w:after="0"/>
        <w:rPr>
          <w:b/>
          <w:sz w:val="24"/>
        </w:rPr>
      </w:pPr>
      <w:r>
        <w:rPr>
          <w:b/>
          <w:sz w:val="24"/>
        </w:rPr>
        <w:t>Please indicate your planned arrival and departure date/time</w:t>
      </w:r>
      <w:r w:rsidR="00E94ECF">
        <w:rPr>
          <w:b/>
          <w:sz w:val="24"/>
        </w:rPr>
        <w:t xml:space="preserve"> (if available)</w:t>
      </w:r>
      <w:r>
        <w:rPr>
          <w:b/>
          <w:sz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8"/>
        <w:gridCol w:w="9288"/>
      </w:tblGrid>
      <w:tr w:rsidR="00895DBF" w:rsidRPr="00834A7E" w:rsidTr="008243E8">
        <w:tc>
          <w:tcPr>
            <w:tcW w:w="1728" w:type="dxa"/>
          </w:tcPr>
          <w:p w:rsidR="00895DBF" w:rsidRPr="00834A7E" w:rsidRDefault="00895DBF" w:rsidP="008243E8">
            <w:pPr>
              <w:rPr>
                <w:b/>
              </w:rPr>
            </w:pPr>
            <w:r>
              <w:rPr>
                <w:b/>
              </w:rPr>
              <w:t>Arrival</w:t>
            </w:r>
          </w:p>
        </w:tc>
        <w:tc>
          <w:tcPr>
            <w:tcW w:w="9288" w:type="dxa"/>
          </w:tcPr>
          <w:p w:rsidR="00895DBF" w:rsidRDefault="00895DBF" w:rsidP="0046241C">
            <w:pPr>
              <w:tabs>
                <w:tab w:val="right" w:pos="4302"/>
              </w:tabs>
              <w:spacing w:before="120"/>
              <w:rPr>
                <w:u w:val="single"/>
              </w:rPr>
            </w:pPr>
            <w:r>
              <w:t xml:space="preserve">Date: </w:t>
            </w:r>
            <w:r>
              <w:rPr>
                <w:u w:val="single"/>
              </w:rPr>
              <w:tab/>
            </w:r>
          </w:p>
          <w:p w:rsidR="00895DBF" w:rsidRDefault="00895DBF" w:rsidP="0046241C">
            <w:pPr>
              <w:tabs>
                <w:tab w:val="right" w:pos="4302"/>
              </w:tabs>
              <w:spacing w:before="120"/>
              <w:rPr>
                <w:u w:val="single"/>
              </w:rPr>
            </w:pPr>
            <w:r>
              <w:t>Time:</w:t>
            </w:r>
            <w:r>
              <w:rPr>
                <w:u w:val="single"/>
              </w:rPr>
              <w:tab/>
            </w:r>
          </w:p>
          <w:p w:rsidR="00895DBF" w:rsidRPr="00834A7E" w:rsidRDefault="00895DBF" w:rsidP="0046241C">
            <w:pPr>
              <w:tabs>
                <w:tab w:val="right" w:pos="4302"/>
              </w:tabs>
              <w:spacing w:before="120"/>
            </w:pPr>
            <w:r w:rsidRPr="00895DBF">
              <w:t>Airline:</w:t>
            </w:r>
            <w:r w:rsidRPr="00895DBF">
              <w:tab/>
            </w:r>
          </w:p>
        </w:tc>
      </w:tr>
      <w:tr w:rsidR="00895DBF" w:rsidRPr="00834A7E" w:rsidTr="008243E8">
        <w:tc>
          <w:tcPr>
            <w:tcW w:w="1728" w:type="dxa"/>
          </w:tcPr>
          <w:p w:rsidR="00895DBF" w:rsidRPr="00834A7E" w:rsidRDefault="00895DBF" w:rsidP="008243E8">
            <w:pPr>
              <w:rPr>
                <w:b/>
              </w:rPr>
            </w:pPr>
            <w:r>
              <w:rPr>
                <w:b/>
              </w:rPr>
              <w:t>Departure</w:t>
            </w:r>
          </w:p>
        </w:tc>
        <w:tc>
          <w:tcPr>
            <w:tcW w:w="9288" w:type="dxa"/>
          </w:tcPr>
          <w:p w:rsidR="00895DBF" w:rsidRDefault="00895DBF" w:rsidP="0046241C">
            <w:pPr>
              <w:tabs>
                <w:tab w:val="right" w:pos="4302"/>
              </w:tabs>
              <w:spacing w:before="120"/>
              <w:rPr>
                <w:u w:val="single"/>
              </w:rPr>
            </w:pPr>
            <w:r>
              <w:t xml:space="preserve">Date: </w:t>
            </w:r>
            <w:r>
              <w:rPr>
                <w:u w:val="single"/>
              </w:rPr>
              <w:tab/>
            </w:r>
          </w:p>
          <w:p w:rsidR="00895DBF" w:rsidRDefault="00895DBF" w:rsidP="0046241C">
            <w:pPr>
              <w:tabs>
                <w:tab w:val="right" w:pos="4302"/>
              </w:tabs>
              <w:spacing w:before="120"/>
              <w:rPr>
                <w:u w:val="single"/>
              </w:rPr>
            </w:pPr>
            <w:r>
              <w:t>Time:</w:t>
            </w:r>
            <w:r>
              <w:rPr>
                <w:u w:val="single"/>
              </w:rPr>
              <w:tab/>
            </w:r>
          </w:p>
          <w:p w:rsidR="00895DBF" w:rsidRPr="00895DBF" w:rsidRDefault="00895DBF" w:rsidP="0046241C">
            <w:pPr>
              <w:tabs>
                <w:tab w:val="right" w:pos="4302"/>
              </w:tabs>
              <w:spacing w:before="120"/>
              <w:rPr>
                <w:u w:val="single"/>
              </w:rPr>
            </w:pPr>
            <w:r w:rsidRPr="00895DBF">
              <w:t>Airline:</w:t>
            </w:r>
            <w:r w:rsidRPr="00895DBF">
              <w:tab/>
            </w:r>
          </w:p>
        </w:tc>
      </w:tr>
    </w:tbl>
    <w:p w:rsidR="00895DBF" w:rsidRPr="00834A7E" w:rsidRDefault="00895DBF" w:rsidP="00895DBF">
      <w:pPr>
        <w:spacing w:after="0" w:line="240" w:lineRule="auto"/>
        <w:rPr>
          <w:b/>
        </w:rPr>
      </w:pPr>
    </w:p>
    <w:p w:rsidR="00834A7E" w:rsidRDefault="00834A7E" w:rsidP="00834A7E">
      <w:pPr>
        <w:spacing w:after="0" w:line="240" w:lineRule="auto"/>
        <w:rPr>
          <w:b/>
        </w:rPr>
      </w:pPr>
    </w:p>
    <w:p w:rsidR="00834A7E" w:rsidRPr="00834A7E" w:rsidRDefault="00834A7E" w:rsidP="0046241C">
      <w:pPr>
        <w:tabs>
          <w:tab w:val="right" w:pos="5760"/>
          <w:tab w:val="left" w:pos="6300"/>
          <w:tab w:val="right" w:pos="8640"/>
        </w:tabs>
        <w:spacing w:after="0" w:line="240" w:lineRule="auto"/>
        <w:rPr>
          <w:b/>
          <w:u w:val="single"/>
        </w:rPr>
      </w:pPr>
      <w:r>
        <w:rPr>
          <w:b/>
          <w:u w:val="single"/>
        </w:rPr>
        <w:tab/>
      </w:r>
      <w:r>
        <w:rPr>
          <w:b/>
        </w:rPr>
        <w:tab/>
      </w:r>
      <w:r>
        <w:rPr>
          <w:b/>
          <w:u w:val="single"/>
        </w:rPr>
        <w:tab/>
      </w:r>
    </w:p>
    <w:p w:rsidR="00834A7E" w:rsidRPr="00834A7E" w:rsidRDefault="00834A7E" w:rsidP="0046241C">
      <w:pPr>
        <w:tabs>
          <w:tab w:val="right" w:pos="5760"/>
          <w:tab w:val="left" w:pos="6300"/>
          <w:tab w:val="right" w:pos="8640"/>
        </w:tabs>
        <w:spacing w:after="0" w:line="240" w:lineRule="auto"/>
        <w:rPr>
          <w:b/>
        </w:rPr>
      </w:pPr>
      <w:r>
        <w:rPr>
          <w:b/>
        </w:rPr>
        <w:t>Signature of Company Representative</w:t>
      </w:r>
      <w:r>
        <w:rPr>
          <w:b/>
        </w:rPr>
        <w:tab/>
      </w:r>
      <w:r>
        <w:rPr>
          <w:b/>
        </w:rPr>
        <w:tab/>
        <w:t>Date</w:t>
      </w:r>
    </w:p>
    <w:p w:rsidR="00834A7E" w:rsidRDefault="00834A7E" w:rsidP="0046241C">
      <w:pPr>
        <w:tabs>
          <w:tab w:val="left" w:pos="6300"/>
        </w:tabs>
        <w:spacing w:after="0" w:line="240" w:lineRule="auto"/>
        <w:rPr>
          <w:b/>
        </w:rPr>
      </w:pPr>
    </w:p>
    <w:p w:rsidR="0046241C" w:rsidRDefault="0046241C" w:rsidP="0046241C">
      <w:pPr>
        <w:tabs>
          <w:tab w:val="left" w:pos="6300"/>
        </w:tabs>
        <w:spacing w:after="0" w:line="240" w:lineRule="auto"/>
        <w:rPr>
          <w:b/>
        </w:rPr>
      </w:pPr>
    </w:p>
    <w:p w:rsidR="0046241C" w:rsidRDefault="0046241C" w:rsidP="0046241C">
      <w:pPr>
        <w:spacing w:after="0"/>
      </w:pPr>
      <w:r>
        <w:t>Please submit to:</w:t>
      </w:r>
    </w:p>
    <w:p w:rsidR="0046241C" w:rsidRPr="0046241C" w:rsidRDefault="0046241C" w:rsidP="0046241C">
      <w:pPr>
        <w:spacing w:after="0"/>
        <w:rPr>
          <w:b/>
        </w:rPr>
      </w:pPr>
      <w:r w:rsidRPr="0046241C">
        <w:rPr>
          <w:b/>
        </w:rPr>
        <w:t>Jingjing Xu, Trade Specialist</w:t>
      </w:r>
      <w:r>
        <w:rPr>
          <w:b/>
        </w:rPr>
        <w:t>, Asia</w:t>
      </w:r>
    </w:p>
    <w:p w:rsidR="0046241C" w:rsidRDefault="0046241C" w:rsidP="0046241C">
      <w:pPr>
        <w:spacing w:after="0"/>
      </w:pPr>
      <w:r>
        <w:t>Saskatchewan Trade &amp; Export Partnership</w:t>
      </w:r>
    </w:p>
    <w:p w:rsidR="0046241C" w:rsidRDefault="0046241C" w:rsidP="0046241C">
      <w:pPr>
        <w:spacing w:after="0"/>
      </w:pPr>
      <w:r>
        <w:t>PO Box 1787</w:t>
      </w:r>
    </w:p>
    <w:p w:rsidR="0046241C" w:rsidRDefault="0046241C" w:rsidP="0046241C">
      <w:pPr>
        <w:spacing w:after="0"/>
      </w:pPr>
      <w:r>
        <w:t>Regina, SK  Canada S4P 3C6</w:t>
      </w:r>
    </w:p>
    <w:p w:rsidR="0046241C" w:rsidRDefault="008A10CA" w:rsidP="0046241C">
      <w:pPr>
        <w:spacing w:after="0"/>
      </w:pPr>
      <w:hyperlink r:id="rId10" w:history="1">
        <w:r w:rsidR="0046241C" w:rsidRPr="00E321C6">
          <w:rPr>
            <w:rStyle w:val="Hyperlink"/>
          </w:rPr>
          <w:t>jxu@sasktrade.sk.ca</w:t>
        </w:r>
      </w:hyperlink>
    </w:p>
    <w:p w:rsidR="0046241C" w:rsidRDefault="0046241C" w:rsidP="0046241C">
      <w:pPr>
        <w:spacing w:after="0"/>
      </w:pPr>
      <w:r w:rsidRPr="0046241C">
        <w:rPr>
          <w:b/>
        </w:rPr>
        <w:t>Phone</w:t>
      </w:r>
      <w:r>
        <w:t>: +1-306-798-4651</w:t>
      </w:r>
    </w:p>
    <w:p w:rsidR="0046241C" w:rsidRDefault="0046241C" w:rsidP="0046241C">
      <w:pPr>
        <w:spacing w:after="0"/>
      </w:pPr>
      <w:r w:rsidRPr="0046241C">
        <w:rPr>
          <w:b/>
        </w:rPr>
        <w:t>Fax</w:t>
      </w:r>
      <w:r>
        <w:t>: +1-306-787-6666</w:t>
      </w:r>
    </w:p>
    <w:p w:rsidR="0046241C" w:rsidRPr="00834A7E" w:rsidRDefault="0046241C" w:rsidP="0046241C">
      <w:pPr>
        <w:tabs>
          <w:tab w:val="left" w:pos="6300"/>
        </w:tabs>
        <w:spacing w:after="0" w:line="240" w:lineRule="auto"/>
        <w:rPr>
          <w:b/>
        </w:rPr>
      </w:pPr>
    </w:p>
    <w:sectPr w:rsidR="0046241C" w:rsidRPr="00834A7E" w:rsidSect="00316BD3">
      <w:headerReference w:type="default" r:id="rId11"/>
      <w:pgSz w:w="12240" w:h="15840"/>
      <w:pgMar w:top="720" w:right="720" w:bottom="36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76F" w:rsidRDefault="009B576F" w:rsidP="009B576F">
      <w:pPr>
        <w:spacing w:after="0" w:line="240" w:lineRule="auto"/>
      </w:pPr>
      <w:r>
        <w:separator/>
      </w:r>
    </w:p>
  </w:endnote>
  <w:endnote w:type="continuationSeparator" w:id="0">
    <w:p w:rsidR="009B576F" w:rsidRDefault="009B576F" w:rsidP="009B5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76F" w:rsidRDefault="009B576F" w:rsidP="009B576F">
      <w:pPr>
        <w:spacing w:after="0" w:line="240" w:lineRule="auto"/>
      </w:pPr>
      <w:r>
        <w:separator/>
      </w:r>
    </w:p>
  </w:footnote>
  <w:footnote w:type="continuationSeparator" w:id="0">
    <w:p w:rsidR="009B576F" w:rsidRDefault="009B576F" w:rsidP="009B57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AAA" w:rsidRPr="00924AAA" w:rsidRDefault="00924AAA" w:rsidP="00924AAA">
    <w:pPr>
      <w:spacing w:after="0" w:line="0" w:lineRule="atLeast"/>
      <w:rPr>
        <w:rFonts w:asciiTheme="majorHAnsi" w:hAnsiTheme="majorHAnsi"/>
        <w:b/>
        <w:sz w:val="44"/>
        <w:szCs w:val="28"/>
      </w:rPr>
    </w:pPr>
    <w:r w:rsidRPr="00924AAA">
      <w:rPr>
        <w:rFonts w:asciiTheme="majorHAnsi" w:hAnsiTheme="majorHAnsi"/>
        <w:b/>
        <w:sz w:val="44"/>
        <w:szCs w:val="28"/>
      </w:rPr>
      <w:t>Buyer Information and Sourcing Interests</w:t>
    </w:r>
  </w:p>
  <w:p w:rsidR="009B576F" w:rsidRPr="00924AAA" w:rsidRDefault="0037409D" w:rsidP="009B576F">
    <w:pPr>
      <w:spacing w:after="0" w:line="0" w:lineRule="atLeast"/>
      <w:rPr>
        <w:rFonts w:asciiTheme="majorHAnsi" w:hAnsiTheme="majorHAnsi"/>
        <w:sz w:val="36"/>
        <w:szCs w:val="36"/>
      </w:rPr>
    </w:pPr>
    <w:r w:rsidRPr="00924AAA">
      <w:rPr>
        <w:rFonts w:asciiTheme="majorHAnsi" w:hAnsiTheme="majorHAnsi"/>
        <w:noProof/>
        <w:sz w:val="36"/>
        <w:szCs w:val="36"/>
        <w:lang w:eastAsia="en-US"/>
      </w:rPr>
      <w:drawing>
        <wp:anchor distT="0" distB="0" distL="114300" distR="114300" simplePos="0" relativeHeight="251658240" behindDoc="1" locked="0" layoutInCell="1" allowOverlap="1" wp14:anchorId="6D393FC1" wp14:editId="484FC487">
          <wp:simplePos x="0" y="0"/>
          <wp:positionH relativeFrom="column">
            <wp:posOffset>4772025</wp:posOffset>
          </wp:positionH>
          <wp:positionV relativeFrom="paragraph">
            <wp:posOffset>-276225</wp:posOffset>
          </wp:positionV>
          <wp:extent cx="2167255" cy="887730"/>
          <wp:effectExtent l="0" t="0" r="4445" b="7620"/>
          <wp:wrapTight wrapText="bothSides">
            <wp:wrapPolygon edited="0">
              <wp:start x="0" y="0"/>
              <wp:lineTo x="0" y="21322"/>
              <wp:lineTo x="21454" y="21322"/>
              <wp:lineTo x="21454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EP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7255" cy="887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3933" w:rsidRPr="00924AAA">
      <w:rPr>
        <w:rFonts w:asciiTheme="majorHAnsi" w:hAnsiTheme="majorHAnsi"/>
        <w:sz w:val="36"/>
        <w:szCs w:val="36"/>
      </w:rPr>
      <w:t xml:space="preserve">2017 </w:t>
    </w:r>
    <w:r w:rsidR="009B576F" w:rsidRPr="00924AAA">
      <w:rPr>
        <w:rFonts w:asciiTheme="majorHAnsi" w:hAnsiTheme="majorHAnsi"/>
        <w:sz w:val="36"/>
        <w:szCs w:val="36"/>
      </w:rPr>
      <w:t xml:space="preserve">Saskatchewan-Asia Trade </w:t>
    </w:r>
    <w:r w:rsidR="00793933" w:rsidRPr="00924AAA">
      <w:rPr>
        <w:rFonts w:asciiTheme="majorHAnsi" w:hAnsiTheme="majorHAnsi"/>
        <w:sz w:val="36"/>
        <w:szCs w:val="36"/>
      </w:rPr>
      <w:t>Conference</w:t>
    </w:r>
  </w:p>
  <w:p w:rsidR="009B576F" w:rsidRDefault="009B576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257E9"/>
    <w:multiLevelType w:val="hybridMultilevel"/>
    <w:tmpl w:val="91AC184E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F20178"/>
    <w:multiLevelType w:val="hybridMultilevel"/>
    <w:tmpl w:val="18164CA2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F75363"/>
    <w:multiLevelType w:val="hybridMultilevel"/>
    <w:tmpl w:val="9C722C2A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821E4A"/>
    <w:multiLevelType w:val="hybridMultilevel"/>
    <w:tmpl w:val="7F86A786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1A0C55"/>
    <w:multiLevelType w:val="hybridMultilevel"/>
    <w:tmpl w:val="A8624C28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F77F93"/>
    <w:multiLevelType w:val="hybridMultilevel"/>
    <w:tmpl w:val="1EBA12A2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9B23AA"/>
    <w:multiLevelType w:val="hybridMultilevel"/>
    <w:tmpl w:val="D7CC5B30"/>
    <w:lvl w:ilvl="0" w:tplc="17B8364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A70"/>
    <w:rsid w:val="00023D5E"/>
    <w:rsid w:val="00063D8B"/>
    <w:rsid w:val="00170A95"/>
    <w:rsid w:val="002615FE"/>
    <w:rsid w:val="002A1633"/>
    <w:rsid w:val="002B51D4"/>
    <w:rsid w:val="002C0298"/>
    <w:rsid w:val="002C6BC9"/>
    <w:rsid w:val="002D534F"/>
    <w:rsid w:val="00316BD3"/>
    <w:rsid w:val="0037409D"/>
    <w:rsid w:val="003A5243"/>
    <w:rsid w:val="0041121D"/>
    <w:rsid w:val="00431038"/>
    <w:rsid w:val="0046241C"/>
    <w:rsid w:val="004775B8"/>
    <w:rsid w:val="004B36F3"/>
    <w:rsid w:val="004B7BB5"/>
    <w:rsid w:val="004C40CB"/>
    <w:rsid w:val="005E2AE1"/>
    <w:rsid w:val="00665737"/>
    <w:rsid w:val="006C33C5"/>
    <w:rsid w:val="006C42A8"/>
    <w:rsid w:val="007300FF"/>
    <w:rsid w:val="007456B2"/>
    <w:rsid w:val="00793933"/>
    <w:rsid w:val="007D70AC"/>
    <w:rsid w:val="00834A7E"/>
    <w:rsid w:val="00836913"/>
    <w:rsid w:val="00842B04"/>
    <w:rsid w:val="00887492"/>
    <w:rsid w:val="00895DBF"/>
    <w:rsid w:val="008A10CA"/>
    <w:rsid w:val="008C54E9"/>
    <w:rsid w:val="009172A3"/>
    <w:rsid w:val="00920306"/>
    <w:rsid w:val="00924AAA"/>
    <w:rsid w:val="00964204"/>
    <w:rsid w:val="009B576F"/>
    <w:rsid w:val="009F5423"/>
    <w:rsid w:val="00A45D78"/>
    <w:rsid w:val="00A5712C"/>
    <w:rsid w:val="00AA47C1"/>
    <w:rsid w:val="00AB0885"/>
    <w:rsid w:val="00AC5A70"/>
    <w:rsid w:val="00AD2DF8"/>
    <w:rsid w:val="00AF37B6"/>
    <w:rsid w:val="00BB49BB"/>
    <w:rsid w:val="00C0459E"/>
    <w:rsid w:val="00CB1862"/>
    <w:rsid w:val="00CC60FE"/>
    <w:rsid w:val="00D2090E"/>
    <w:rsid w:val="00D85D07"/>
    <w:rsid w:val="00D92733"/>
    <w:rsid w:val="00DB01E7"/>
    <w:rsid w:val="00DD0E19"/>
    <w:rsid w:val="00DD3E64"/>
    <w:rsid w:val="00DE3765"/>
    <w:rsid w:val="00E726DB"/>
    <w:rsid w:val="00E94ECF"/>
    <w:rsid w:val="00ED003A"/>
    <w:rsid w:val="00EE5352"/>
    <w:rsid w:val="00EE535C"/>
    <w:rsid w:val="00EF050D"/>
    <w:rsid w:val="00F354B8"/>
    <w:rsid w:val="00F41F5D"/>
    <w:rsid w:val="00FB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87492"/>
  </w:style>
  <w:style w:type="character" w:customStyle="1" w:styleId="DateChar">
    <w:name w:val="Date Char"/>
    <w:basedOn w:val="DefaultParagraphFont"/>
    <w:link w:val="Date"/>
    <w:uiPriority w:val="99"/>
    <w:semiHidden/>
    <w:rsid w:val="00887492"/>
  </w:style>
  <w:style w:type="paragraph" w:styleId="ListParagraph">
    <w:name w:val="List Paragraph"/>
    <w:basedOn w:val="Normal"/>
    <w:uiPriority w:val="34"/>
    <w:qFormat/>
    <w:rsid w:val="008874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5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76F"/>
  </w:style>
  <w:style w:type="paragraph" w:styleId="Footer">
    <w:name w:val="footer"/>
    <w:basedOn w:val="Normal"/>
    <w:link w:val="FooterChar"/>
    <w:uiPriority w:val="99"/>
    <w:unhideWhenUsed/>
    <w:rsid w:val="009B5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76F"/>
  </w:style>
  <w:style w:type="paragraph" w:styleId="BalloonText">
    <w:name w:val="Balloon Text"/>
    <w:basedOn w:val="Normal"/>
    <w:link w:val="BalloonTextChar"/>
    <w:uiPriority w:val="99"/>
    <w:semiHidden/>
    <w:unhideWhenUsed/>
    <w:rsid w:val="009B5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7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53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C5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87492"/>
  </w:style>
  <w:style w:type="character" w:customStyle="1" w:styleId="DateChar">
    <w:name w:val="Date Char"/>
    <w:basedOn w:val="DefaultParagraphFont"/>
    <w:link w:val="Date"/>
    <w:uiPriority w:val="99"/>
    <w:semiHidden/>
    <w:rsid w:val="00887492"/>
  </w:style>
  <w:style w:type="paragraph" w:styleId="ListParagraph">
    <w:name w:val="List Paragraph"/>
    <w:basedOn w:val="Normal"/>
    <w:uiPriority w:val="34"/>
    <w:qFormat/>
    <w:rsid w:val="0088749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B5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576F"/>
  </w:style>
  <w:style w:type="paragraph" w:styleId="Footer">
    <w:name w:val="footer"/>
    <w:basedOn w:val="Normal"/>
    <w:link w:val="FooterChar"/>
    <w:uiPriority w:val="99"/>
    <w:unhideWhenUsed/>
    <w:rsid w:val="009B57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576F"/>
  </w:style>
  <w:style w:type="paragraph" w:styleId="BalloonText">
    <w:name w:val="Balloon Text"/>
    <w:basedOn w:val="Normal"/>
    <w:link w:val="BalloonTextChar"/>
    <w:uiPriority w:val="99"/>
    <w:semiHidden/>
    <w:unhideWhenUsed/>
    <w:rsid w:val="009B57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576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53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anolacouncil.or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jxu@sasktrade.sk.c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min@canolacouncil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CBCE5897</Template>
  <TotalTime>9</TotalTime>
  <Pages>3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STEP</Company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Huang</dc:creator>
  <cp:lastModifiedBy>Pat Chobot</cp:lastModifiedBy>
  <cp:revision>5</cp:revision>
  <cp:lastPrinted>2016-12-22T15:55:00Z</cp:lastPrinted>
  <dcterms:created xsi:type="dcterms:W3CDTF">2016-12-22T20:00:00Z</dcterms:created>
  <dcterms:modified xsi:type="dcterms:W3CDTF">2016-12-23T17:49:00Z</dcterms:modified>
</cp:coreProperties>
</file>