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2F1" w:rsidRDefault="008D4C1A" w:rsidP="008D4C1A">
      <w:pPr>
        <w:jc w:val="center"/>
        <w:rPr>
          <w:b/>
        </w:rPr>
      </w:pPr>
      <w:bookmarkStart w:id="0" w:name="_GoBack"/>
      <w:bookmarkEnd w:id="0"/>
      <w:r w:rsidRPr="008D4C1A">
        <w:rPr>
          <w:b/>
        </w:rPr>
        <w:t>SECTION 1: APPLICANT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298"/>
      </w:tblGrid>
      <w:tr w:rsidR="008D4C1A" w:rsidTr="008D4C1A">
        <w:tc>
          <w:tcPr>
            <w:tcW w:w="1278" w:type="dxa"/>
            <w:tcBorders>
              <w:top w:val="nil"/>
              <w:left w:val="nil"/>
              <w:bottom w:val="nil"/>
            </w:tcBorders>
          </w:tcPr>
          <w:p w:rsidR="008D4C1A" w:rsidRPr="008D4C1A" w:rsidRDefault="008D4C1A" w:rsidP="008D4C1A">
            <w:r>
              <w:t>NAME:</w:t>
            </w:r>
          </w:p>
        </w:tc>
        <w:tc>
          <w:tcPr>
            <w:tcW w:w="8298" w:type="dxa"/>
          </w:tcPr>
          <w:p w:rsidR="008D4C1A" w:rsidRDefault="008D4C1A" w:rsidP="008D4C1A">
            <w:pPr>
              <w:rPr>
                <w:b/>
              </w:rPr>
            </w:pPr>
          </w:p>
        </w:tc>
      </w:tr>
    </w:tbl>
    <w:p w:rsidR="008D4C1A" w:rsidRPr="008D4C1A" w:rsidRDefault="008D4C1A" w:rsidP="008D4C1A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298"/>
      </w:tblGrid>
      <w:tr w:rsidR="008D4C1A" w:rsidTr="008D4C1A">
        <w:tc>
          <w:tcPr>
            <w:tcW w:w="1278" w:type="dxa"/>
            <w:tcBorders>
              <w:top w:val="nil"/>
              <w:left w:val="nil"/>
              <w:bottom w:val="nil"/>
            </w:tcBorders>
          </w:tcPr>
          <w:p w:rsidR="008D4C1A" w:rsidRPr="008D4C1A" w:rsidRDefault="008D4C1A" w:rsidP="00016258">
            <w:r>
              <w:t>TITLE:</w:t>
            </w:r>
          </w:p>
        </w:tc>
        <w:tc>
          <w:tcPr>
            <w:tcW w:w="8298" w:type="dxa"/>
          </w:tcPr>
          <w:p w:rsidR="008D4C1A" w:rsidRDefault="008D4C1A" w:rsidP="00016258">
            <w:pPr>
              <w:rPr>
                <w:b/>
              </w:rPr>
            </w:pPr>
          </w:p>
        </w:tc>
      </w:tr>
    </w:tbl>
    <w:p w:rsidR="008D4C1A" w:rsidRPr="008D4C1A" w:rsidRDefault="008D4C1A" w:rsidP="008D4C1A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298"/>
      </w:tblGrid>
      <w:tr w:rsidR="00BA0A3C" w:rsidTr="008D4C1A">
        <w:tc>
          <w:tcPr>
            <w:tcW w:w="1278" w:type="dxa"/>
            <w:tcBorders>
              <w:top w:val="nil"/>
              <w:left w:val="nil"/>
              <w:bottom w:val="nil"/>
            </w:tcBorders>
          </w:tcPr>
          <w:p w:rsidR="008D4C1A" w:rsidRPr="008D4C1A" w:rsidRDefault="008D4C1A" w:rsidP="00016258">
            <w:r>
              <w:t>COMPANY:</w:t>
            </w:r>
          </w:p>
        </w:tc>
        <w:tc>
          <w:tcPr>
            <w:tcW w:w="8298" w:type="dxa"/>
          </w:tcPr>
          <w:p w:rsidR="008D4C1A" w:rsidRDefault="008D4C1A" w:rsidP="00016258">
            <w:pPr>
              <w:rPr>
                <w:b/>
              </w:rPr>
            </w:pPr>
          </w:p>
        </w:tc>
      </w:tr>
    </w:tbl>
    <w:p w:rsidR="008D4C1A" w:rsidRPr="008D4C1A" w:rsidRDefault="008D4C1A" w:rsidP="008D4C1A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8298"/>
      </w:tblGrid>
      <w:tr w:rsidR="008D4C1A" w:rsidTr="008D4C1A">
        <w:tc>
          <w:tcPr>
            <w:tcW w:w="1278" w:type="dxa"/>
            <w:tcBorders>
              <w:top w:val="nil"/>
              <w:left w:val="nil"/>
              <w:bottom w:val="nil"/>
            </w:tcBorders>
          </w:tcPr>
          <w:p w:rsidR="008D4C1A" w:rsidRPr="008D4C1A" w:rsidRDefault="008D4C1A" w:rsidP="00016258">
            <w:r>
              <w:t>ADDRESS:</w:t>
            </w:r>
          </w:p>
        </w:tc>
        <w:tc>
          <w:tcPr>
            <w:tcW w:w="8298" w:type="dxa"/>
          </w:tcPr>
          <w:p w:rsidR="008D4C1A" w:rsidRDefault="008D4C1A" w:rsidP="00016258">
            <w:pPr>
              <w:rPr>
                <w:b/>
              </w:rPr>
            </w:pPr>
          </w:p>
        </w:tc>
      </w:tr>
    </w:tbl>
    <w:p w:rsidR="008D4C1A" w:rsidRDefault="008D4C1A" w:rsidP="008D4C1A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3"/>
        <w:gridCol w:w="7903"/>
      </w:tblGrid>
      <w:tr w:rsidR="00CD4565" w:rsidTr="008243E8">
        <w:tc>
          <w:tcPr>
            <w:tcW w:w="1278" w:type="dxa"/>
            <w:tcBorders>
              <w:top w:val="nil"/>
              <w:left w:val="nil"/>
              <w:bottom w:val="nil"/>
            </w:tcBorders>
          </w:tcPr>
          <w:p w:rsidR="00CD4565" w:rsidRPr="008D4C1A" w:rsidRDefault="00CD4565" w:rsidP="008243E8">
            <w:r>
              <w:t>CITY/PROVINCE</w:t>
            </w:r>
            <w:r>
              <w:t>:</w:t>
            </w:r>
          </w:p>
        </w:tc>
        <w:tc>
          <w:tcPr>
            <w:tcW w:w="8298" w:type="dxa"/>
          </w:tcPr>
          <w:p w:rsidR="00CD4565" w:rsidRDefault="00CD4565" w:rsidP="008243E8">
            <w:pPr>
              <w:rPr>
                <w:b/>
              </w:rPr>
            </w:pPr>
          </w:p>
        </w:tc>
      </w:tr>
    </w:tbl>
    <w:p w:rsidR="00CD4565" w:rsidRPr="008D4C1A" w:rsidRDefault="00CD4565" w:rsidP="00CD4565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3240"/>
      </w:tblGrid>
      <w:tr w:rsidR="008D4C1A" w:rsidTr="008D4C1A">
        <w:tc>
          <w:tcPr>
            <w:tcW w:w="1278" w:type="dxa"/>
            <w:tcBorders>
              <w:top w:val="nil"/>
              <w:left w:val="nil"/>
              <w:bottom w:val="nil"/>
            </w:tcBorders>
          </w:tcPr>
          <w:p w:rsidR="008D4C1A" w:rsidRPr="008D4C1A" w:rsidRDefault="008D4C1A" w:rsidP="00016258">
            <w:r>
              <w:t>PHONE:</w:t>
            </w:r>
          </w:p>
        </w:tc>
        <w:tc>
          <w:tcPr>
            <w:tcW w:w="3240" w:type="dxa"/>
          </w:tcPr>
          <w:p w:rsidR="008D4C1A" w:rsidRDefault="008D4C1A" w:rsidP="00016258">
            <w:pPr>
              <w:rPr>
                <w:b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64"/>
        <w:tblW w:w="0" w:type="auto"/>
        <w:tblLook w:val="04A0" w:firstRow="1" w:lastRow="0" w:firstColumn="1" w:lastColumn="0" w:noHBand="0" w:noVBand="1"/>
      </w:tblPr>
      <w:tblGrid>
        <w:gridCol w:w="1098"/>
        <w:gridCol w:w="3420"/>
      </w:tblGrid>
      <w:tr w:rsidR="00BA0A3C" w:rsidTr="008D4C1A">
        <w:tc>
          <w:tcPr>
            <w:tcW w:w="1098" w:type="dxa"/>
            <w:tcBorders>
              <w:top w:val="nil"/>
              <w:left w:val="nil"/>
              <w:bottom w:val="nil"/>
            </w:tcBorders>
          </w:tcPr>
          <w:p w:rsidR="008D4C1A" w:rsidRPr="008D4C1A" w:rsidRDefault="008D4C1A" w:rsidP="008D4C1A">
            <w:r>
              <w:t>FAX:</w:t>
            </w:r>
          </w:p>
        </w:tc>
        <w:tc>
          <w:tcPr>
            <w:tcW w:w="3420" w:type="dxa"/>
          </w:tcPr>
          <w:p w:rsidR="008D4C1A" w:rsidRDefault="008D4C1A" w:rsidP="008D4C1A">
            <w:pPr>
              <w:rPr>
                <w:b/>
              </w:rPr>
            </w:pPr>
          </w:p>
        </w:tc>
      </w:tr>
    </w:tbl>
    <w:p w:rsidR="008D4C1A" w:rsidRPr="008D4C1A" w:rsidRDefault="008D4C1A" w:rsidP="008D4C1A">
      <w:pPr>
        <w:spacing w:after="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3240"/>
      </w:tblGrid>
      <w:tr w:rsidR="008D4C1A" w:rsidTr="008D4C1A">
        <w:tc>
          <w:tcPr>
            <w:tcW w:w="1278" w:type="dxa"/>
            <w:tcBorders>
              <w:top w:val="nil"/>
              <w:left w:val="nil"/>
              <w:bottom w:val="nil"/>
            </w:tcBorders>
          </w:tcPr>
          <w:p w:rsidR="008D4C1A" w:rsidRPr="008D4C1A" w:rsidRDefault="008D4C1A" w:rsidP="00016258">
            <w:r>
              <w:t>EMAIL:</w:t>
            </w:r>
          </w:p>
        </w:tc>
        <w:tc>
          <w:tcPr>
            <w:tcW w:w="3240" w:type="dxa"/>
          </w:tcPr>
          <w:p w:rsidR="008D4C1A" w:rsidRDefault="008D4C1A" w:rsidP="00016258">
            <w:pPr>
              <w:rPr>
                <w:b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80"/>
        <w:tblW w:w="0" w:type="auto"/>
        <w:tblLook w:val="04A0" w:firstRow="1" w:lastRow="0" w:firstColumn="1" w:lastColumn="0" w:noHBand="0" w:noVBand="1"/>
      </w:tblPr>
      <w:tblGrid>
        <w:gridCol w:w="1098"/>
        <w:gridCol w:w="3420"/>
      </w:tblGrid>
      <w:tr w:rsidR="00BA0A3C" w:rsidTr="008D4C1A">
        <w:tc>
          <w:tcPr>
            <w:tcW w:w="1098" w:type="dxa"/>
            <w:tcBorders>
              <w:top w:val="nil"/>
              <w:left w:val="nil"/>
              <w:bottom w:val="nil"/>
            </w:tcBorders>
          </w:tcPr>
          <w:p w:rsidR="008D4C1A" w:rsidRPr="008D4C1A" w:rsidRDefault="008D4C1A" w:rsidP="008D4C1A">
            <w:r>
              <w:t>WEBSITE:</w:t>
            </w:r>
          </w:p>
        </w:tc>
        <w:tc>
          <w:tcPr>
            <w:tcW w:w="3420" w:type="dxa"/>
          </w:tcPr>
          <w:p w:rsidR="008D4C1A" w:rsidRDefault="008D4C1A" w:rsidP="008D4C1A">
            <w:pPr>
              <w:rPr>
                <w:b/>
              </w:rPr>
            </w:pPr>
          </w:p>
        </w:tc>
      </w:tr>
    </w:tbl>
    <w:p w:rsidR="008D4C1A" w:rsidRPr="008D4C1A" w:rsidRDefault="008D4C1A" w:rsidP="008D4C1A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8"/>
        <w:gridCol w:w="6048"/>
      </w:tblGrid>
      <w:tr w:rsidR="008D4C1A" w:rsidTr="008D4C1A">
        <w:tc>
          <w:tcPr>
            <w:tcW w:w="3528" w:type="dxa"/>
            <w:tcBorders>
              <w:top w:val="nil"/>
              <w:left w:val="nil"/>
              <w:bottom w:val="nil"/>
            </w:tcBorders>
          </w:tcPr>
          <w:p w:rsidR="008D4C1A" w:rsidRPr="008D4C1A" w:rsidRDefault="008D4C1A" w:rsidP="00016258">
            <w:r>
              <w:t>DATES OF VISIT TO SASKATCHEWAN:</w:t>
            </w:r>
          </w:p>
        </w:tc>
        <w:tc>
          <w:tcPr>
            <w:tcW w:w="6048" w:type="dxa"/>
          </w:tcPr>
          <w:p w:rsidR="008D4C1A" w:rsidRDefault="008D4C1A" w:rsidP="00016258">
            <w:pPr>
              <w:rPr>
                <w:b/>
              </w:rPr>
            </w:pPr>
          </w:p>
        </w:tc>
      </w:tr>
    </w:tbl>
    <w:p w:rsidR="008D4C1A" w:rsidRPr="008D4C1A" w:rsidRDefault="008D4C1A" w:rsidP="008D4C1A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8"/>
        <w:gridCol w:w="6048"/>
      </w:tblGrid>
      <w:tr w:rsidR="008D4C1A" w:rsidTr="00016258">
        <w:tc>
          <w:tcPr>
            <w:tcW w:w="3528" w:type="dxa"/>
            <w:tcBorders>
              <w:top w:val="nil"/>
              <w:left w:val="nil"/>
              <w:bottom w:val="nil"/>
            </w:tcBorders>
          </w:tcPr>
          <w:p w:rsidR="008D4C1A" w:rsidRPr="008D4C1A" w:rsidRDefault="005A1214" w:rsidP="005A1214">
            <w:r>
              <w:t>TYPE OF BUSINESS</w:t>
            </w:r>
            <w:r w:rsidR="008D4C1A">
              <w:t>:</w:t>
            </w:r>
          </w:p>
        </w:tc>
        <w:tc>
          <w:tcPr>
            <w:tcW w:w="6048" w:type="dxa"/>
          </w:tcPr>
          <w:p w:rsidR="008D4C1A" w:rsidRPr="005A1214" w:rsidRDefault="005A1214" w:rsidP="00016258">
            <w:r>
              <w:t>Please indicate on your Buyer Information Form</w:t>
            </w:r>
          </w:p>
        </w:tc>
      </w:tr>
    </w:tbl>
    <w:p w:rsidR="008D4C1A" w:rsidRPr="00BA0A3C" w:rsidRDefault="008D4C1A" w:rsidP="00BA0A3C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8"/>
        <w:gridCol w:w="6048"/>
      </w:tblGrid>
      <w:tr w:rsidR="00BA0A3C" w:rsidTr="00016258">
        <w:tc>
          <w:tcPr>
            <w:tcW w:w="3528" w:type="dxa"/>
            <w:tcBorders>
              <w:top w:val="nil"/>
              <w:left w:val="nil"/>
              <w:bottom w:val="nil"/>
            </w:tcBorders>
          </w:tcPr>
          <w:p w:rsidR="00BA0A3C" w:rsidRPr="008D4C1A" w:rsidRDefault="00BA0A3C" w:rsidP="00016258">
            <w:r>
              <w:t>NUMBER OF YEARS IN BUSINESS:</w:t>
            </w:r>
          </w:p>
        </w:tc>
        <w:tc>
          <w:tcPr>
            <w:tcW w:w="6048" w:type="dxa"/>
          </w:tcPr>
          <w:p w:rsidR="00BA0A3C" w:rsidRDefault="00BA0A3C" w:rsidP="00016258">
            <w:pPr>
              <w:rPr>
                <w:b/>
              </w:rPr>
            </w:pPr>
          </w:p>
        </w:tc>
      </w:tr>
    </w:tbl>
    <w:p w:rsidR="00BA0A3C" w:rsidRPr="00BA0A3C" w:rsidRDefault="00BA0A3C" w:rsidP="00BA0A3C">
      <w:pPr>
        <w:spacing w:after="0"/>
        <w:rPr>
          <w:b/>
          <w:sz w:val="16"/>
          <w:szCs w:val="16"/>
        </w:rPr>
      </w:pP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3528"/>
        <w:gridCol w:w="6048"/>
      </w:tblGrid>
      <w:tr w:rsidR="00BA0A3C" w:rsidTr="00BA0A3C">
        <w:trPr>
          <w:trHeight w:val="1958"/>
        </w:trPr>
        <w:tc>
          <w:tcPr>
            <w:tcW w:w="3528" w:type="dxa"/>
            <w:tcBorders>
              <w:top w:val="nil"/>
              <w:left w:val="nil"/>
              <w:bottom w:val="nil"/>
            </w:tcBorders>
          </w:tcPr>
          <w:p w:rsidR="00BA0A3C" w:rsidRPr="008D4C1A" w:rsidRDefault="00BA0A3C" w:rsidP="00016258">
            <w:r>
              <w:t>MARKETS/TERRITORIES SERVICED:</w:t>
            </w:r>
          </w:p>
        </w:tc>
        <w:tc>
          <w:tcPr>
            <w:tcW w:w="6048" w:type="dxa"/>
          </w:tcPr>
          <w:p w:rsidR="00BA0A3C" w:rsidRDefault="00BA0A3C" w:rsidP="00016258">
            <w:pPr>
              <w:rPr>
                <w:b/>
              </w:rPr>
            </w:pPr>
          </w:p>
        </w:tc>
      </w:tr>
    </w:tbl>
    <w:p w:rsidR="00BA0A3C" w:rsidRPr="00BA0A3C" w:rsidRDefault="00BA0A3C" w:rsidP="00BA0A3C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8"/>
        <w:gridCol w:w="6048"/>
      </w:tblGrid>
      <w:tr w:rsidR="00BA0A3C" w:rsidTr="00BA0A3C">
        <w:trPr>
          <w:trHeight w:val="1841"/>
        </w:trPr>
        <w:tc>
          <w:tcPr>
            <w:tcW w:w="3528" w:type="dxa"/>
            <w:tcBorders>
              <w:top w:val="nil"/>
              <w:left w:val="nil"/>
              <w:bottom w:val="nil"/>
            </w:tcBorders>
          </w:tcPr>
          <w:p w:rsidR="00414D3F" w:rsidRDefault="00BA0A3C" w:rsidP="00016258">
            <w:r>
              <w:t xml:space="preserve">SERVICES/PRODUCTS CURRENTLY REPRESENTED OR IMPORTED: </w:t>
            </w:r>
          </w:p>
          <w:p w:rsidR="00BA0A3C" w:rsidRPr="008D4C1A" w:rsidRDefault="00BA0A3C" w:rsidP="00016258">
            <w:r>
              <w:rPr>
                <w:sz w:val="13"/>
                <w:szCs w:val="13"/>
              </w:rPr>
              <w:t>(please list)</w:t>
            </w:r>
            <w:r>
              <w:t>:</w:t>
            </w:r>
          </w:p>
        </w:tc>
        <w:tc>
          <w:tcPr>
            <w:tcW w:w="6048" w:type="dxa"/>
          </w:tcPr>
          <w:p w:rsidR="00BA0A3C" w:rsidRDefault="00BA0A3C" w:rsidP="00016258">
            <w:pPr>
              <w:rPr>
                <w:b/>
              </w:rPr>
            </w:pPr>
          </w:p>
        </w:tc>
      </w:tr>
    </w:tbl>
    <w:p w:rsidR="00BA0A3C" w:rsidRPr="00BA0A3C" w:rsidRDefault="00BA0A3C" w:rsidP="00BA0A3C">
      <w:pPr>
        <w:spacing w:after="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8"/>
        <w:gridCol w:w="6048"/>
      </w:tblGrid>
      <w:tr w:rsidR="00BA0A3C" w:rsidTr="00414D3F">
        <w:trPr>
          <w:trHeight w:val="584"/>
        </w:trPr>
        <w:tc>
          <w:tcPr>
            <w:tcW w:w="3528" w:type="dxa"/>
            <w:tcBorders>
              <w:top w:val="nil"/>
              <w:left w:val="nil"/>
              <w:bottom w:val="nil"/>
            </w:tcBorders>
          </w:tcPr>
          <w:p w:rsidR="00BA0A3C" w:rsidRPr="00F10C85" w:rsidRDefault="00BA0A3C" w:rsidP="005A1214">
            <w:pPr>
              <w:rPr>
                <w:sz w:val="13"/>
                <w:szCs w:val="13"/>
              </w:rPr>
            </w:pPr>
            <w:r>
              <w:t xml:space="preserve">PURPOSE OF YOUR VISIT TO SASKATCHEWAN </w:t>
            </w:r>
          </w:p>
        </w:tc>
        <w:tc>
          <w:tcPr>
            <w:tcW w:w="6048" w:type="dxa"/>
            <w:vAlign w:val="center"/>
          </w:tcPr>
          <w:p w:rsidR="00BA0A3C" w:rsidRDefault="005A1214" w:rsidP="00414D3F">
            <w:pPr>
              <w:rPr>
                <w:b/>
              </w:rPr>
            </w:pPr>
            <w:r>
              <w:t>Please indicate on your Buyer Information Form</w:t>
            </w:r>
          </w:p>
        </w:tc>
      </w:tr>
    </w:tbl>
    <w:p w:rsidR="00D574B4" w:rsidRDefault="00D574B4" w:rsidP="00BA0A3C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260"/>
        <w:gridCol w:w="1800"/>
      </w:tblGrid>
      <w:tr w:rsidR="00D574B4" w:rsidTr="00A21E66">
        <w:tc>
          <w:tcPr>
            <w:tcW w:w="4428" w:type="dxa"/>
            <w:gridSpan w:val="3"/>
          </w:tcPr>
          <w:p w:rsidR="00D574B4" w:rsidRDefault="00D574B4" w:rsidP="00D574B4">
            <w:r>
              <w:t>IS THIS YOUR FIRST VISIT TO SASKATCHEWAN?</w:t>
            </w:r>
          </w:p>
        </w:tc>
      </w:tr>
      <w:tr w:rsidR="00D574B4" w:rsidTr="00A21E66">
        <w:trPr>
          <w:gridAfter w:val="1"/>
          <w:wAfter w:w="1800" w:type="dxa"/>
        </w:trPr>
        <w:tc>
          <w:tcPr>
            <w:tcW w:w="1368" w:type="dxa"/>
          </w:tcPr>
          <w:p w:rsidR="00D574B4" w:rsidRDefault="00A21E66" w:rsidP="00A21E66">
            <w:pPr>
              <w:pStyle w:val="ListParagraph"/>
              <w:numPr>
                <w:ilvl w:val="0"/>
                <w:numId w:val="12"/>
              </w:numPr>
            </w:pPr>
            <w:r>
              <w:t>YES</w:t>
            </w:r>
          </w:p>
        </w:tc>
        <w:tc>
          <w:tcPr>
            <w:tcW w:w="1260" w:type="dxa"/>
          </w:tcPr>
          <w:p w:rsidR="00D574B4" w:rsidRDefault="00A21E66" w:rsidP="00A21E66">
            <w:pPr>
              <w:pStyle w:val="ListParagraph"/>
              <w:numPr>
                <w:ilvl w:val="0"/>
                <w:numId w:val="12"/>
              </w:numPr>
            </w:pPr>
            <w:r>
              <w:t>NO</w:t>
            </w:r>
          </w:p>
        </w:tc>
      </w:tr>
    </w:tbl>
    <w:p w:rsidR="00D574B4" w:rsidRDefault="00D574B4" w:rsidP="00F10C85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260"/>
        <w:gridCol w:w="6210"/>
      </w:tblGrid>
      <w:tr w:rsidR="00F10C85" w:rsidTr="00414D3F">
        <w:tc>
          <w:tcPr>
            <w:tcW w:w="8838" w:type="dxa"/>
            <w:gridSpan w:val="3"/>
          </w:tcPr>
          <w:p w:rsidR="00F10C85" w:rsidRDefault="00B20BEB" w:rsidP="004E5CC7">
            <w:r>
              <w:t>DO YOU CURRENTLY REPRESENT OR IMPORT SASKATCHEWAN PRODUCTS OR SERVICES?</w:t>
            </w:r>
          </w:p>
        </w:tc>
      </w:tr>
      <w:tr w:rsidR="00F10C85" w:rsidTr="004E5CC7">
        <w:trPr>
          <w:gridAfter w:val="1"/>
          <w:wAfter w:w="6210" w:type="dxa"/>
        </w:trPr>
        <w:tc>
          <w:tcPr>
            <w:tcW w:w="1368" w:type="dxa"/>
          </w:tcPr>
          <w:p w:rsidR="00F10C85" w:rsidRDefault="00B20BEB" w:rsidP="004E5CC7">
            <w:pPr>
              <w:pStyle w:val="ListParagraph"/>
              <w:numPr>
                <w:ilvl w:val="0"/>
                <w:numId w:val="12"/>
              </w:numPr>
            </w:pPr>
            <w:r>
              <w:t>YES</w:t>
            </w:r>
          </w:p>
        </w:tc>
        <w:tc>
          <w:tcPr>
            <w:tcW w:w="1260" w:type="dxa"/>
          </w:tcPr>
          <w:p w:rsidR="00F10C85" w:rsidRDefault="00B20BEB" w:rsidP="004E5CC7">
            <w:pPr>
              <w:pStyle w:val="ListParagraph"/>
              <w:numPr>
                <w:ilvl w:val="0"/>
                <w:numId w:val="12"/>
              </w:numPr>
            </w:pPr>
            <w:r>
              <w:t>NO</w:t>
            </w:r>
          </w:p>
        </w:tc>
      </w:tr>
    </w:tbl>
    <w:p w:rsidR="00F10C85" w:rsidRDefault="00F10C85" w:rsidP="00F10C85">
      <w:pPr>
        <w:spacing w:after="0"/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8"/>
        <w:gridCol w:w="2520"/>
      </w:tblGrid>
      <w:tr w:rsidR="00F10C85" w:rsidTr="00F10C85">
        <w:trPr>
          <w:gridAfter w:val="1"/>
          <w:wAfter w:w="2520" w:type="dxa"/>
        </w:trPr>
        <w:tc>
          <w:tcPr>
            <w:tcW w:w="7398" w:type="dxa"/>
          </w:tcPr>
          <w:p w:rsidR="00F10C85" w:rsidRDefault="00B20BEB" w:rsidP="004E5CC7">
            <w:r>
              <w:t>IF YES, PLEASE IDENTIFY COMPANIES &amp; PRODUCTS/SERVICES:</w:t>
            </w:r>
          </w:p>
        </w:tc>
      </w:tr>
      <w:tr w:rsidR="00F10C85" w:rsidTr="00F10C85">
        <w:trPr>
          <w:trHeight w:val="2277"/>
        </w:trPr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85" w:rsidRDefault="00F10C85" w:rsidP="00F10C85">
            <w:pPr>
              <w:pStyle w:val="ListParagraph"/>
            </w:pPr>
          </w:p>
        </w:tc>
      </w:tr>
    </w:tbl>
    <w:p w:rsidR="00F10C85" w:rsidRDefault="00F10C85" w:rsidP="00F10C85">
      <w:pPr>
        <w:spacing w:after="0"/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260"/>
        <w:gridCol w:w="7290"/>
      </w:tblGrid>
      <w:tr w:rsidR="00F10C85" w:rsidTr="00F10C85">
        <w:tc>
          <w:tcPr>
            <w:tcW w:w="9918" w:type="dxa"/>
            <w:gridSpan w:val="3"/>
          </w:tcPr>
          <w:p w:rsidR="00F10C85" w:rsidRDefault="00B20BEB" w:rsidP="004E5CC7">
            <w:r>
              <w:t>ARE YOU CURRENTLY NEGOTIATING AN AGREEMENT TO REPRESENT OR IMPORT SASKATCHEWAN PRODUCTS OR SERVICES?</w:t>
            </w:r>
          </w:p>
        </w:tc>
      </w:tr>
      <w:tr w:rsidR="00F10C85" w:rsidTr="00F10C85">
        <w:trPr>
          <w:gridAfter w:val="1"/>
          <w:wAfter w:w="7290" w:type="dxa"/>
        </w:trPr>
        <w:tc>
          <w:tcPr>
            <w:tcW w:w="1368" w:type="dxa"/>
          </w:tcPr>
          <w:p w:rsidR="00F10C85" w:rsidRDefault="00B20BEB" w:rsidP="004E5CC7">
            <w:pPr>
              <w:pStyle w:val="ListParagraph"/>
              <w:numPr>
                <w:ilvl w:val="0"/>
                <w:numId w:val="12"/>
              </w:numPr>
            </w:pPr>
            <w:r>
              <w:t>YES</w:t>
            </w:r>
          </w:p>
        </w:tc>
        <w:tc>
          <w:tcPr>
            <w:tcW w:w="1260" w:type="dxa"/>
          </w:tcPr>
          <w:p w:rsidR="00F10C85" w:rsidRDefault="00B20BEB" w:rsidP="004E5CC7">
            <w:pPr>
              <w:pStyle w:val="ListParagraph"/>
              <w:numPr>
                <w:ilvl w:val="0"/>
                <w:numId w:val="12"/>
              </w:numPr>
            </w:pPr>
            <w:r>
              <w:t>NO</w:t>
            </w:r>
          </w:p>
        </w:tc>
      </w:tr>
    </w:tbl>
    <w:p w:rsidR="00F10C85" w:rsidRDefault="00F10C85" w:rsidP="00F10C85">
      <w:pPr>
        <w:spacing w:after="0"/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8"/>
        <w:gridCol w:w="2520"/>
      </w:tblGrid>
      <w:tr w:rsidR="00F10C85" w:rsidTr="004E5CC7">
        <w:trPr>
          <w:gridAfter w:val="1"/>
          <w:wAfter w:w="2520" w:type="dxa"/>
        </w:trPr>
        <w:tc>
          <w:tcPr>
            <w:tcW w:w="7398" w:type="dxa"/>
          </w:tcPr>
          <w:p w:rsidR="00F10C85" w:rsidRDefault="00B20BEB" w:rsidP="00B20BEB">
            <w:r>
              <w:t>IF YES, PLEASE IDENTIFY COMPANIES</w:t>
            </w:r>
            <w:r w:rsidR="00414D3F">
              <w:t xml:space="preserve"> </w:t>
            </w:r>
            <w:r>
              <w:t>&amp; PRODUCTS/SERVICES:</w:t>
            </w:r>
          </w:p>
        </w:tc>
      </w:tr>
      <w:tr w:rsidR="00F10C85" w:rsidTr="004E5CC7">
        <w:trPr>
          <w:trHeight w:val="2277"/>
        </w:trPr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85" w:rsidRDefault="00F10C85" w:rsidP="004E5CC7">
            <w:pPr>
              <w:pStyle w:val="ListParagraph"/>
            </w:pPr>
          </w:p>
        </w:tc>
      </w:tr>
    </w:tbl>
    <w:p w:rsidR="00F10C85" w:rsidRDefault="00F10C85" w:rsidP="00B20BEB">
      <w:pPr>
        <w:spacing w:after="0"/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260"/>
        <w:gridCol w:w="7290"/>
      </w:tblGrid>
      <w:tr w:rsidR="00B20BEB" w:rsidTr="004E5CC7">
        <w:tc>
          <w:tcPr>
            <w:tcW w:w="9918" w:type="dxa"/>
            <w:gridSpan w:val="3"/>
          </w:tcPr>
          <w:p w:rsidR="00B20BEB" w:rsidRDefault="00B20BEB" w:rsidP="004E5CC7">
            <w:r>
              <w:t>ARE YOU RECEIVING ANY ADDITIONAL FUNDING FROM ANOTHER SOURCE (I.E. GOVERNMENT, ASSOCIATION, CUSTOMER) FOR THIS VISIT?</w:t>
            </w:r>
          </w:p>
        </w:tc>
      </w:tr>
      <w:tr w:rsidR="00B20BEB" w:rsidTr="004E5CC7">
        <w:trPr>
          <w:gridAfter w:val="1"/>
          <w:wAfter w:w="7290" w:type="dxa"/>
        </w:trPr>
        <w:tc>
          <w:tcPr>
            <w:tcW w:w="1368" w:type="dxa"/>
          </w:tcPr>
          <w:p w:rsidR="00B20BEB" w:rsidRDefault="00B20BEB" w:rsidP="004E5CC7">
            <w:pPr>
              <w:pStyle w:val="ListParagraph"/>
              <w:numPr>
                <w:ilvl w:val="0"/>
                <w:numId w:val="12"/>
              </w:numPr>
            </w:pPr>
            <w:r>
              <w:t>YES</w:t>
            </w:r>
          </w:p>
        </w:tc>
        <w:tc>
          <w:tcPr>
            <w:tcW w:w="1260" w:type="dxa"/>
          </w:tcPr>
          <w:p w:rsidR="00B20BEB" w:rsidRDefault="00B20BEB" w:rsidP="004E5CC7">
            <w:pPr>
              <w:pStyle w:val="ListParagraph"/>
              <w:numPr>
                <w:ilvl w:val="0"/>
                <w:numId w:val="12"/>
              </w:numPr>
            </w:pPr>
            <w:r>
              <w:t>NO</w:t>
            </w:r>
          </w:p>
        </w:tc>
      </w:tr>
    </w:tbl>
    <w:p w:rsidR="00B20BEB" w:rsidRDefault="00B20BEB" w:rsidP="00B20BEB">
      <w:pPr>
        <w:spacing w:after="0"/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8"/>
        <w:gridCol w:w="2520"/>
      </w:tblGrid>
      <w:tr w:rsidR="00B20BEB" w:rsidTr="004E5CC7">
        <w:trPr>
          <w:gridAfter w:val="1"/>
          <w:wAfter w:w="2520" w:type="dxa"/>
        </w:trPr>
        <w:tc>
          <w:tcPr>
            <w:tcW w:w="7398" w:type="dxa"/>
          </w:tcPr>
          <w:p w:rsidR="00B20BEB" w:rsidRDefault="00B20BEB" w:rsidP="00B20BEB">
            <w:r>
              <w:t>IF YES, PLEASE IDENTIFY THE PROGRAM AND/OR SOURCE:</w:t>
            </w:r>
          </w:p>
        </w:tc>
      </w:tr>
      <w:tr w:rsidR="00B20BEB" w:rsidTr="00B20BEB">
        <w:trPr>
          <w:trHeight w:val="1448"/>
        </w:trPr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BEB" w:rsidRDefault="00B20BEB" w:rsidP="004E5CC7">
            <w:pPr>
              <w:pStyle w:val="ListParagraph"/>
            </w:pPr>
          </w:p>
        </w:tc>
      </w:tr>
    </w:tbl>
    <w:tbl>
      <w:tblPr>
        <w:tblStyle w:val="TableGrid"/>
        <w:tblpPr w:leftFromText="180" w:rightFromText="180" w:vertAnchor="text" w:tblpY="-33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260"/>
        <w:gridCol w:w="7290"/>
      </w:tblGrid>
      <w:tr w:rsidR="00B20BEB" w:rsidTr="00B20BEB">
        <w:tc>
          <w:tcPr>
            <w:tcW w:w="9918" w:type="dxa"/>
            <w:gridSpan w:val="3"/>
          </w:tcPr>
          <w:p w:rsidR="00B20BEB" w:rsidRDefault="00B20BEB" w:rsidP="00B20BEB">
            <w:r>
              <w:lastRenderedPageBreak/>
              <w:t>DO YOU REQUIRE A LETTER OF INVITATION FOR VISA PURPOSES?</w:t>
            </w:r>
          </w:p>
        </w:tc>
      </w:tr>
      <w:tr w:rsidR="00B20BEB" w:rsidTr="00B20BEB">
        <w:trPr>
          <w:gridAfter w:val="1"/>
          <w:wAfter w:w="7290" w:type="dxa"/>
        </w:trPr>
        <w:tc>
          <w:tcPr>
            <w:tcW w:w="1368" w:type="dxa"/>
          </w:tcPr>
          <w:p w:rsidR="00B20BEB" w:rsidRDefault="00B20BEB" w:rsidP="00B20BEB">
            <w:pPr>
              <w:pStyle w:val="ListParagraph"/>
              <w:numPr>
                <w:ilvl w:val="0"/>
                <w:numId w:val="12"/>
              </w:numPr>
            </w:pPr>
            <w:r>
              <w:t>YES</w:t>
            </w:r>
          </w:p>
        </w:tc>
        <w:tc>
          <w:tcPr>
            <w:tcW w:w="1260" w:type="dxa"/>
          </w:tcPr>
          <w:p w:rsidR="00B20BEB" w:rsidRDefault="00B20BEB" w:rsidP="00B20BEB">
            <w:pPr>
              <w:pStyle w:val="ListParagraph"/>
              <w:numPr>
                <w:ilvl w:val="0"/>
                <w:numId w:val="12"/>
              </w:numPr>
            </w:pPr>
            <w:r>
              <w:t>NO</w:t>
            </w:r>
          </w:p>
        </w:tc>
      </w:tr>
    </w:tbl>
    <w:p w:rsidR="00B20BEB" w:rsidRDefault="00B20BEB" w:rsidP="00B20BEB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648335</wp:posOffset>
                </wp:positionV>
                <wp:extent cx="6486525" cy="9525"/>
                <wp:effectExtent l="0" t="0" r="952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865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pt,51.05pt" to="492.75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" strokecolor="black [3213]"/>
            </w:pict>
          </mc:Fallback>
        </mc:AlternateContent>
      </w:r>
    </w:p>
    <w:tbl>
      <w:tblPr>
        <w:tblStyle w:val="TableGrid"/>
        <w:tblpPr w:leftFromText="180" w:rightFromText="180" w:vertAnchor="text" w:tblpY="-33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260"/>
        <w:gridCol w:w="7290"/>
      </w:tblGrid>
      <w:tr w:rsidR="00B20BEB" w:rsidTr="004E5CC7">
        <w:tc>
          <w:tcPr>
            <w:tcW w:w="9918" w:type="dxa"/>
            <w:gridSpan w:val="3"/>
          </w:tcPr>
          <w:p w:rsidR="00B20BEB" w:rsidRDefault="00B20BEB" w:rsidP="004E5CC7">
            <w:r>
              <w:t>DOES YOUR VISIT TO CANADA INCLUDE BUSINESS IN PROVINCES OTHER THAN SASKATCHEWAN?</w:t>
            </w:r>
          </w:p>
        </w:tc>
      </w:tr>
      <w:tr w:rsidR="00B20BEB" w:rsidTr="004E5CC7">
        <w:trPr>
          <w:gridAfter w:val="1"/>
          <w:wAfter w:w="7290" w:type="dxa"/>
        </w:trPr>
        <w:tc>
          <w:tcPr>
            <w:tcW w:w="1368" w:type="dxa"/>
          </w:tcPr>
          <w:p w:rsidR="00B20BEB" w:rsidRDefault="00B20BEB" w:rsidP="004E5CC7">
            <w:pPr>
              <w:pStyle w:val="ListParagraph"/>
              <w:numPr>
                <w:ilvl w:val="0"/>
                <w:numId w:val="12"/>
              </w:numPr>
            </w:pPr>
            <w:r>
              <w:t>YES</w:t>
            </w:r>
          </w:p>
        </w:tc>
        <w:tc>
          <w:tcPr>
            <w:tcW w:w="1260" w:type="dxa"/>
          </w:tcPr>
          <w:p w:rsidR="00B20BEB" w:rsidRDefault="00B20BEB" w:rsidP="004E5CC7">
            <w:pPr>
              <w:pStyle w:val="ListParagraph"/>
              <w:numPr>
                <w:ilvl w:val="0"/>
                <w:numId w:val="12"/>
              </w:numPr>
            </w:pPr>
            <w:r>
              <w:t>NO</w:t>
            </w:r>
          </w:p>
        </w:tc>
      </w:tr>
    </w:tbl>
    <w:p w:rsidR="00B20BEB" w:rsidRDefault="00A037D3" w:rsidP="00B20BEB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25A788" wp14:editId="2B98E499">
                <wp:simplePos x="0" y="0"/>
                <wp:positionH relativeFrom="column">
                  <wp:posOffset>5143500</wp:posOffset>
                </wp:positionH>
                <wp:positionV relativeFrom="paragraph">
                  <wp:posOffset>173990</wp:posOffset>
                </wp:positionV>
                <wp:extent cx="1171575" cy="247650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7D3" w:rsidRPr="00A037D3" w:rsidRDefault="00A037D3" w:rsidP="00A037D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037D3">
                              <w:rPr>
                                <w:sz w:val="16"/>
                                <w:szCs w:val="16"/>
                              </w:rPr>
                              <w:t>FOR OFFICE USE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5pt;margin-top:13.7pt;width:92.2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" stroked="f">
                <v:textbox>
                  <w:txbxContent>
                    <w:p w:rsidR="00A037D3" w:rsidRPr="00A037D3" w:rsidRDefault="00A037D3" w:rsidP="00A037D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037D3">
                        <w:rPr>
                          <w:sz w:val="16"/>
                          <w:szCs w:val="16"/>
                        </w:rPr>
                        <w:t>FOR OFFICE USE ONLY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B0F7D5" wp14:editId="5520889C">
                <wp:simplePos x="0" y="0"/>
                <wp:positionH relativeFrom="column">
                  <wp:posOffset>-228600</wp:posOffset>
                </wp:positionH>
                <wp:positionV relativeFrom="paragraph">
                  <wp:posOffset>74930</wp:posOffset>
                </wp:positionV>
                <wp:extent cx="6486525" cy="9525"/>
                <wp:effectExtent l="0" t="0" r="952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865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pt,5.9pt" to="492.7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" strokecolor="black [3213]"/>
            </w:pict>
          </mc:Fallback>
        </mc:AlternateContent>
      </w:r>
    </w:p>
    <w:tbl>
      <w:tblPr>
        <w:tblStyle w:val="TableGrid"/>
        <w:tblpPr w:leftFromText="180" w:rightFromText="180" w:vertAnchor="text" w:tblpY="-33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8"/>
        <w:gridCol w:w="4140"/>
        <w:gridCol w:w="810"/>
        <w:gridCol w:w="2520"/>
      </w:tblGrid>
      <w:tr w:rsidR="00A037D3" w:rsidTr="00A037D3">
        <w:tc>
          <w:tcPr>
            <w:tcW w:w="9918" w:type="dxa"/>
            <w:gridSpan w:val="4"/>
          </w:tcPr>
          <w:p w:rsidR="00A037D3" w:rsidRPr="00B20BEB" w:rsidRDefault="00A037D3" w:rsidP="00031E2E">
            <w:pPr>
              <w:ind w:left="180" w:right="162"/>
              <w:jc w:val="center"/>
            </w:pPr>
            <w:r>
              <w:t>THE INFORMATION GIVEN IN THIS APPLICATION IS, TO THE BEST OF M</w:t>
            </w:r>
            <w:r w:rsidR="00414D3F">
              <w:t>Y KNOWLEDGE, TRUE AND ACCURATE.</w:t>
            </w:r>
            <w:r w:rsidR="00031E2E">
              <w:t xml:space="preserve"> </w:t>
            </w:r>
            <w:r>
              <w:t xml:space="preserve">I HAVE READ AND FULLY UNDERSTAND THE REQUIREMENTS OUTLINED IN THE </w:t>
            </w:r>
            <w:r w:rsidR="00CD4565" w:rsidRPr="00CD4565">
              <w:rPr>
                <w:b/>
                <w:i/>
              </w:rPr>
              <w:t>IMPORTANT NOTICE TO INTERNATIONAL DELEGATES</w:t>
            </w:r>
            <w:r w:rsidR="00CD4565">
              <w:t xml:space="preserve"> DOCUMENT</w:t>
            </w:r>
            <w:r>
              <w:t xml:space="preserve">. I FULLY UNDERSTAND THE CONDITIONS I MUST MEET </w:t>
            </w:r>
            <w:r w:rsidR="00414D3F">
              <w:t xml:space="preserve">IN ORDER </w:t>
            </w:r>
            <w:r>
              <w:t>TO RECEIVE REIMBURSEMENT UNDER THIS PROGRAM IF I AM APPROVED</w:t>
            </w:r>
            <w:r w:rsidR="00CD4565">
              <w:t>.</w:t>
            </w:r>
          </w:p>
        </w:tc>
      </w:tr>
      <w:tr w:rsidR="00A037D3" w:rsidTr="00A037D3">
        <w:tc>
          <w:tcPr>
            <w:tcW w:w="9918" w:type="dxa"/>
            <w:gridSpan w:val="4"/>
          </w:tcPr>
          <w:p w:rsidR="00A037D3" w:rsidRDefault="00A037D3" w:rsidP="00A037D3">
            <w:pPr>
              <w:pStyle w:val="ListParagraph"/>
            </w:pPr>
          </w:p>
        </w:tc>
      </w:tr>
      <w:tr w:rsidR="00A037D3" w:rsidTr="00A037D3">
        <w:trPr>
          <w:trHeight w:val="450"/>
        </w:trPr>
        <w:tc>
          <w:tcPr>
            <w:tcW w:w="2448" w:type="dxa"/>
            <w:vAlign w:val="center"/>
          </w:tcPr>
          <w:p w:rsidR="00A037D3" w:rsidRDefault="00A037D3" w:rsidP="00A037D3">
            <w:r>
              <w:t>APPLICANT SIGNATURE: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37D3" w:rsidRDefault="00A037D3" w:rsidP="00A037D3"/>
        </w:tc>
        <w:tc>
          <w:tcPr>
            <w:tcW w:w="810" w:type="dxa"/>
            <w:vAlign w:val="center"/>
          </w:tcPr>
          <w:p w:rsidR="00A037D3" w:rsidRDefault="00A037D3" w:rsidP="00A037D3">
            <w:r>
              <w:t>DATE: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037D3" w:rsidRDefault="00A037D3" w:rsidP="00A037D3"/>
        </w:tc>
      </w:tr>
      <w:tr w:rsidR="00A037D3" w:rsidTr="00A037D3">
        <w:trPr>
          <w:trHeight w:val="260"/>
        </w:trPr>
        <w:tc>
          <w:tcPr>
            <w:tcW w:w="2448" w:type="dxa"/>
            <w:vAlign w:val="center"/>
          </w:tcPr>
          <w:p w:rsidR="00A037D3" w:rsidRDefault="00A037D3" w:rsidP="00A037D3"/>
        </w:tc>
        <w:tc>
          <w:tcPr>
            <w:tcW w:w="4140" w:type="dxa"/>
            <w:tcBorders>
              <w:top w:val="single" w:sz="4" w:space="0" w:color="auto"/>
            </w:tcBorders>
          </w:tcPr>
          <w:p w:rsidR="00A037D3" w:rsidRDefault="00A037D3" w:rsidP="00A037D3"/>
        </w:tc>
        <w:tc>
          <w:tcPr>
            <w:tcW w:w="810" w:type="dxa"/>
            <w:vAlign w:val="center"/>
          </w:tcPr>
          <w:p w:rsidR="00A037D3" w:rsidRDefault="00A037D3" w:rsidP="00A037D3"/>
        </w:tc>
        <w:tc>
          <w:tcPr>
            <w:tcW w:w="2520" w:type="dxa"/>
            <w:tcBorders>
              <w:top w:val="single" w:sz="4" w:space="0" w:color="auto"/>
            </w:tcBorders>
          </w:tcPr>
          <w:p w:rsidR="00A037D3" w:rsidRDefault="00A037D3" w:rsidP="00A037D3"/>
        </w:tc>
      </w:tr>
      <w:tr w:rsidR="00A037D3" w:rsidTr="00D67BF0">
        <w:trPr>
          <w:trHeight w:val="260"/>
        </w:trPr>
        <w:tc>
          <w:tcPr>
            <w:tcW w:w="9918" w:type="dxa"/>
            <w:gridSpan w:val="4"/>
            <w:vAlign w:val="center"/>
          </w:tcPr>
          <w:p w:rsidR="00A037D3" w:rsidRPr="00A037D3" w:rsidRDefault="00A037D3" w:rsidP="00A037D3">
            <w:pPr>
              <w:jc w:val="center"/>
              <w:rPr>
                <w:sz w:val="18"/>
                <w:szCs w:val="18"/>
              </w:rPr>
            </w:pPr>
            <w:r w:rsidRPr="00A037D3">
              <w:rPr>
                <w:sz w:val="18"/>
                <w:szCs w:val="18"/>
              </w:rPr>
              <w:t>(PLEASE NOTE THAT REIMBURSEMENT WILL BE MADE PAYABLE TO THE COMPANY NAME NOT TO THE INDIVIDUAL)</w:t>
            </w:r>
          </w:p>
        </w:tc>
      </w:tr>
    </w:tbl>
    <w:p w:rsidR="00A037D3" w:rsidRDefault="00A037D3" w:rsidP="00A037D3">
      <w:pPr>
        <w:jc w:val="center"/>
        <w:rPr>
          <w:b/>
        </w:rPr>
      </w:pPr>
      <w:r>
        <w:rPr>
          <w:b/>
        </w:rPr>
        <w:t>SECTION 2</w:t>
      </w:r>
      <w:r w:rsidRPr="008D4C1A">
        <w:rPr>
          <w:b/>
        </w:rPr>
        <w:t xml:space="preserve">: </w:t>
      </w:r>
      <w:r>
        <w:rPr>
          <w:b/>
        </w:rPr>
        <w:t>STEP STAFF ENDORSEMENT</w:t>
      </w:r>
    </w:p>
    <w:tbl>
      <w:tblPr>
        <w:tblStyle w:val="TableGrid"/>
        <w:tblpPr w:leftFromText="180" w:rightFromText="180" w:vertAnchor="text" w:horzAnchor="margin" w:tblpY="97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360"/>
        <w:gridCol w:w="5040"/>
        <w:gridCol w:w="360"/>
        <w:gridCol w:w="2790"/>
      </w:tblGrid>
      <w:tr w:rsidR="00811F32" w:rsidTr="00811F32">
        <w:trPr>
          <w:gridAfter w:val="1"/>
          <w:wAfter w:w="2790" w:type="dxa"/>
        </w:trPr>
        <w:tc>
          <w:tcPr>
            <w:tcW w:w="1368" w:type="dxa"/>
          </w:tcPr>
          <w:p w:rsidR="00811F32" w:rsidRDefault="00811F32" w:rsidP="00A037D3">
            <w:pPr>
              <w:jc w:val="center"/>
            </w:pPr>
            <w:r>
              <w:t>APPROVED:</w:t>
            </w:r>
          </w:p>
        </w:tc>
        <w:tc>
          <w:tcPr>
            <w:tcW w:w="360" w:type="dxa"/>
          </w:tcPr>
          <w:p w:rsidR="00811F32" w:rsidRDefault="00811F32" w:rsidP="00A037D3">
            <w:pPr>
              <w:jc w:val="center"/>
            </w:pPr>
          </w:p>
        </w:tc>
        <w:tc>
          <w:tcPr>
            <w:tcW w:w="5040" w:type="dxa"/>
          </w:tcPr>
          <w:p w:rsidR="00811F32" w:rsidRDefault="00811F32" w:rsidP="00A037D3">
            <w:pPr>
              <w:jc w:val="center"/>
            </w:pPr>
          </w:p>
        </w:tc>
        <w:tc>
          <w:tcPr>
            <w:tcW w:w="360" w:type="dxa"/>
          </w:tcPr>
          <w:p w:rsidR="00811F32" w:rsidRDefault="00811F32" w:rsidP="00A037D3">
            <w:pPr>
              <w:jc w:val="center"/>
            </w:pPr>
          </w:p>
        </w:tc>
      </w:tr>
      <w:tr w:rsidR="00811F32" w:rsidTr="00811F32">
        <w:tc>
          <w:tcPr>
            <w:tcW w:w="1368" w:type="dxa"/>
          </w:tcPr>
          <w:p w:rsidR="00811F32" w:rsidRDefault="00811F32" w:rsidP="00A037D3">
            <w:pPr>
              <w:pStyle w:val="ListParagraph"/>
              <w:numPr>
                <w:ilvl w:val="0"/>
                <w:numId w:val="12"/>
              </w:numPr>
            </w:pPr>
            <w:r>
              <w:t>YES</w:t>
            </w:r>
          </w:p>
        </w:tc>
        <w:tc>
          <w:tcPr>
            <w:tcW w:w="360" w:type="dxa"/>
          </w:tcPr>
          <w:p w:rsidR="00811F32" w:rsidRDefault="00811F32" w:rsidP="00A037D3">
            <w:pPr>
              <w:pStyle w:val="ListParagraph"/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811F32" w:rsidRDefault="00811F32" w:rsidP="00A037D3">
            <w:pPr>
              <w:pStyle w:val="ListParagraph"/>
            </w:pPr>
          </w:p>
        </w:tc>
        <w:tc>
          <w:tcPr>
            <w:tcW w:w="360" w:type="dxa"/>
          </w:tcPr>
          <w:p w:rsidR="00811F32" w:rsidRDefault="00811F32" w:rsidP="00A037D3">
            <w:pPr>
              <w:pStyle w:val="ListParagraph"/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811F32" w:rsidRDefault="00811F32" w:rsidP="00A037D3">
            <w:pPr>
              <w:pStyle w:val="ListParagraph"/>
            </w:pPr>
          </w:p>
        </w:tc>
      </w:tr>
      <w:tr w:rsidR="00811F32" w:rsidTr="00811F32">
        <w:tc>
          <w:tcPr>
            <w:tcW w:w="1368" w:type="dxa"/>
          </w:tcPr>
          <w:p w:rsidR="00811F32" w:rsidRDefault="00811F32" w:rsidP="00A037D3">
            <w:pPr>
              <w:pStyle w:val="ListParagraph"/>
              <w:numPr>
                <w:ilvl w:val="0"/>
                <w:numId w:val="12"/>
              </w:numPr>
            </w:pPr>
            <w:r>
              <w:t>NO</w:t>
            </w:r>
          </w:p>
        </w:tc>
        <w:tc>
          <w:tcPr>
            <w:tcW w:w="360" w:type="dxa"/>
          </w:tcPr>
          <w:p w:rsidR="00811F32" w:rsidRDefault="00811F32" w:rsidP="00A037D3">
            <w:pPr>
              <w:ind w:left="360"/>
            </w:pPr>
          </w:p>
        </w:tc>
        <w:tc>
          <w:tcPr>
            <w:tcW w:w="5040" w:type="dxa"/>
            <w:tcBorders>
              <w:top w:val="single" w:sz="4" w:space="0" w:color="auto"/>
            </w:tcBorders>
            <w:vAlign w:val="center"/>
          </w:tcPr>
          <w:p w:rsidR="00811F32" w:rsidRDefault="00811F32" w:rsidP="00811F32">
            <w:pPr>
              <w:ind w:left="360"/>
              <w:jc w:val="center"/>
            </w:pPr>
            <w:r>
              <w:t>SIGNATURE OF ENDORSING STAFF</w:t>
            </w:r>
          </w:p>
        </w:tc>
        <w:tc>
          <w:tcPr>
            <w:tcW w:w="360" w:type="dxa"/>
            <w:vAlign w:val="center"/>
          </w:tcPr>
          <w:p w:rsidR="00811F32" w:rsidRDefault="00811F32" w:rsidP="00811F32">
            <w:pPr>
              <w:ind w:left="360"/>
              <w:jc w:val="center"/>
            </w:pPr>
          </w:p>
        </w:tc>
        <w:tc>
          <w:tcPr>
            <w:tcW w:w="2790" w:type="dxa"/>
            <w:tcBorders>
              <w:top w:val="single" w:sz="4" w:space="0" w:color="auto"/>
            </w:tcBorders>
            <w:vAlign w:val="center"/>
          </w:tcPr>
          <w:p w:rsidR="00811F32" w:rsidRDefault="00811F32" w:rsidP="00811F32">
            <w:pPr>
              <w:ind w:left="360"/>
              <w:jc w:val="center"/>
            </w:pPr>
            <w:r>
              <w:t>DATE</w:t>
            </w:r>
          </w:p>
        </w:tc>
      </w:tr>
      <w:tr w:rsidR="00811F32" w:rsidTr="00811F32">
        <w:tc>
          <w:tcPr>
            <w:tcW w:w="1368" w:type="dxa"/>
          </w:tcPr>
          <w:p w:rsidR="00811F32" w:rsidRDefault="00811F32" w:rsidP="00811F32">
            <w:pPr>
              <w:pStyle w:val="ListParagraph"/>
            </w:pPr>
          </w:p>
        </w:tc>
        <w:tc>
          <w:tcPr>
            <w:tcW w:w="360" w:type="dxa"/>
          </w:tcPr>
          <w:p w:rsidR="00811F32" w:rsidRDefault="00811F32" w:rsidP="00A037D3">
            <w:pPr>
              <w:ind w:left="360"/>
            </w:pPr>
          </w:p>
        </w:tc>
        <w:tc>
          <w:tcPr>
            <w:tcW w:w="5040" w:type="dxa"/>
            <w:vAlign w:val="center"/>
          </w:tcPr>
          <w:p w:rsidR="00811F32" w:rsidRDefault="00811F32" w:rsidP="00811F32">
            <w:pPr>
              <w:ind w:left="360"/>
              <w:jc w:val="center"/>
            </w:pPr>
          </w:p>
        </w:tc>
        <w:tc>
          <w:tcPr>
            <w:tcW w:w="360" w:type="dxa"/>
            <w:vAlign w:val="center"/>
          </w:tcPr>
          <w:p w:rsidR="00811F32" w:rsidRDefault="00811F32" w:rsidP="00811F32">
            <w:pPr>
              <w:ind w:left="360"/>
              <w:jc w:val="center"/>
            </w:pPr>
          </w:p>
        </w:tc>
        <w:tc>
          <w:tcPr>
            <w:tcW w:w="2790" w:type="dxa"/>
            <w:vAlign w:val="center"/>
          </w:tcPr>
          <w:p w:rsidR="00811F32" w:rsidRDefault="00811F32" w:rsidP="00811F32">
            <w:pPr>
              <w:ind w:left="360"/>
              <w:jc w:val="center"/>
            </w:pPr>
          </w:p>
        </w:tc>
      </w:tr>
      <w:tr w:rsidR="00811F32" w:rsidTr="00811F32">
        <w:tc>
          <w:tcPr>
            <w:tcW w:w="1368" w:type="dxa"/>
          </w:tcPr>
          <w:p w:rsidR="00811F32" w:rsidRDefault="00811F32" w:rsidP="00811F32">
            <w:pPr>
              <w:pStyle w:val="ListParagraph"/>
            </w:pPr>
          </w:p>
        </w:tc>
        <w:tc>
          <w:tcPr>
            <w:tcW w:w="360" w:type="dxa"/>
          </w:tcPr>
          <w:p w:rsidR="00811F32" w:rsidRDefault="00811F32" w:rsidP="00A037D3">
            <w:pPr>
              <w:ind w:left="360"/>
            </w:pPr>
          </w:p>
        </w:tc>
        <w:tc>
          <w:tcPr>
            <w:tcW w:w="5040" w:type="dxa"/>
            <w:tcBorders>
              <w:bottom w:val="single" w:sz="4" w:space="0" w:color="auto"/>
            </w:tcBorders>
            <w:vAlign w:val="center"/>
          </w:tcPr>
          <w:p w:rsidR="00811F32" w:rsidRDefault="00811F32" w:rsidP="00811F32">
            <w:pPr>
              <w:ind w:left="360"/>
              <w:jc w:val="center"/>
            </w:pPr>
          </w:p>
        </w:tc>
        <w:tc>
          <w:tcPr>
            <w:tcW w:w="360" w:type="dxa"/>
            <w:vAlign w:val="center"/>
          </w:tcPr>
          <w:p w:rsidR="00811F32" w:rsidRDefault="00811F32" w:rsidP="00811F32">
            <w:pPr>
              <w:ind w:left="360"/>
              <w:jc w:val="center"/>
            </w:pPr>
          </w:p>
        </w:tc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:rsidR="00811F32" w:rsidRDefault="00811F32" w:rsidP="00811F32">
            <w:pPr>
              <w:ind w:left="360"/>
              <w:jc w:val="center"/>
            </w:pPr>
          </w:p>
        </w:tc>
      </w:tr>
      <w:tr w:rsidR="00811F32" w:rsidTr="00811F32">
        <w:tc>
          <w:tcPr>
            <w:tcW w:w="1368" w:type="dxa"/>
          </w:tcPr>
          <w:p w:rsidR="00811F32" w:rsidRDefault="00811F32" w:rsidP="00811F32">
            <w:pPr>
              <w:pStyle w:val="ListParagraph"/>
            </w:pPr>
          </w:p>
        </w:tc>
        <w:tc>
          <w:tcPr>
            <w:tcW w:w="360" w:type="dxa"/>
          </w:tcPr>
          <w:p w:rsidR="00811F32" w:rsidRDefault="00811F32" w:rsidP="00A037D3">
            <w:pPr>
              <w:ind w:left="360"/>
            </w:pPr>
          </w:p>
        </w:tc>
        <w:tc>
          <w:tcPr>
            <w:tcW w:w="5040" w:type="dxa"/>
            <w:tcBorders>
              <w:top w:val="single" w:sz="4" w:space="0" w:color="auto"/>
            </w:tcBorders>
            <w:vAlign w:val="center"/>
          </w:tcPr>
          <w:p w:rsidR="00811F32" w:rsidRDefault="00031E2E" w:rsidP="00811F32">
            <w:pPr>
              <w:ind w:left="360"/>
              <w:jc w:val="center"/>
            </w:pPr>
            <w:r>
              <w:t>SENIOR VICE PRESIDENT</w:t>
            </w:r>
            <w:r w:rsidR="00811F32">
              <w:t>, TRADE DEVELOPMENT</w:t>
            </w:r>
          </w:p>
        </w:tc>
        <w:tc>
          <w:tcPr>
            <w:tcW w:w="360" w:type="dxa"/>
            <w:vAlign w:val="center"/>
          </w:tcPr>
          <w:p w:rsidR="00811F32" w:rsidRDefault="00811F32" w:rsidP="00811F32">
            <w:pPr>
              <w:ind w:left="360"/>
              <w:jc w:val="center"/>
            </w:pPr>
          </w:p>
        </w:tc>
        <w:tc>
          <w:tcPr>
            <w:tcW w:w="2790" w:type="dxa"/>
            <w:tcBorders>
              <w:top w:val="single" w:sz="4" w:space="0" w:color="auto"/>
            </w:tcBorders>
            <w:vAlign w:val="center"/>
          </w:tcPr>
          <w:p w:rsidR="00811F32" w:rsidRDefault="00811F32" w:rsidP="00811F32">
            <w:pPr>
              <w:ind w:left="360"/>
              <w:jc w:val="center"/>
            </w:pPr>
            <w:r>
              <w:t>DATE</w:t>
            </w:r>
          </w:p>
        </w:tc>
      </w:tr>
    </w:tbl>
    <w:p w:rsidR="00811F32" w:rsidRDefault="00811F32" w:rsidP="00D574B4"/>
    <w:tbl>
      <w:tblPr>
        <w:tblStyle w:val="TableGrid"/>
        <w:tblpPr w:leftFromText="180" w:rightFromText="180" w:vertAnchor="text" w:horzAnchor="margin" w:tblpY="97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360"/>
        <w:gridCol w:w="5040"/>
        <w:gridCol w:w="360"/>
        <w:gridCol w:w="2790"/>
      </w:tblGrid>
      <w:tr w:rsidR="00811F32" w:rsidTr="00811F32">
        <w:tc>
          <w:tcPr>
            <w:tcW w:w="9918" w:type="dxa"/>
            <w:gridSpan w:val="5"/>
            <w:vAlign w:val="center"/>
          </w:tcPr>
          <w:p w:rsidR="00811F32" w:rsidRDefault="00811F32" w:rsidP="00811F32">
            <w:pPr>
              <w:ind w:left="360"/>
            </w:pPr>
            <w:r>
              <w:t>ON BEHALF OF STEP STRATEGIC INTERNATIONAL BUYERS PROGRAM:</w:t>
            </w:r>
          </w:p>
        </w:tc>
      </w:tr>
      <w:tr w:rsidR="00811F32" w:rsidTr="004E5CC7">
        <w:tc>
          <w:tcPr>
            <w:tcW w:w="1368" w:type="dxa"/>
          </w:tcPr>
          <w:p w:rsidR="00811F32" w:rsidRDefault="00811F32" w:rsidP="004E5CC7">
            <w:pPr>
              <w:pStyle w:val="ListParagraph"/>
            </w:pPr>
          </w:p>
        </w:tc>
        <w:tc>
          <w:tcPr>
            <w:tcW w:w="360" w:type="dxa"/>
          </w:tcPr>
          <w:p w:rsidR="00811F32" w:rsidRDefault="00811F32" w:rsidP="004E5CC7">
            <w:pPr>
              <w:ind w:left="360"/>
            </w:pPr>
          </w:p>
        </w:tc>
        <w:tc>
          <w:tcPr>
            <w:tcW w:w="5040" w:type="dxa"/>
            <w:tcBorders>
              <w:bottom w:val="single" w:sz="4" w:space="0" w:color="auto"/>
            </w:tcBorders>
            <w:vAlign w:val="center"/>
          </w:tcPr>
          <w:p w:rsidR="00811F32" w:rsidRDefault="00811F32" w:rsidP="004E5CC7">
            <w:pPr>
              <w:ind w:left="360"/>
              <w:jc w:val="center"/>
            </w:pPr>
          </w:p>
        </w:tc>
        <w:tc>
          <w:tcPr>
            <w:tcW w:w="360" w:type="dxa"/>
            <w:vAlign w:val="center"/>
          </w:tcPr>
          <w:p w:rsidR="00811F32" w:rsidRDefault="00811F32" w:rsidP="004E5CC7">
            <w:pPr>
              <w:ind w:left="360"/>
              <w:jc w:val="center"/>
            </w:pPr>
          </w:p>
        </w:tc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:rsidR="00811F32" w:rsidRDefault="00811F32" w:rsidP="004E5CC7">
            <w:pPr>
              <w:ind w:left="360"/>
              <w:jc w:val="center"/>
            </w:pPr>
          </w:p>
        </w:tc>
      </w:tr>
      <w:tr w:rsidR="00811F32" w:rsidTr="004E5CC7">
        <w:tc>
          <w:tcPr>
            <w:tcW w:w="1368" w:type="dxa"/>
          </w:tcPr>
          <w:p w:rsidR="00811F32" w:rsidRDefault="00811F32" w:rsidP="004E5CC7">
            <w:pPr>
              <w:pStyle w:val="ListParagraph"/>
            </w:pPr>
          </w:p>
        </w:tc>
        <w:tc>
          <w:tcPr>
            <w:tcW w:w="360" w:type="dxa"/>
          </w:tcPr>
          <w:p w:rsidR="00811F32" w:rsidRDefault="00811F32" w:rsidP="004E5CC7">
            <w:pPr>
              <w:ind w:left="360"/>
            </w:pPr>
          </w:p>
        </w:tc>
        <w:tc>
          <w:tcPr>
            <w:tcW w:w="5040" w:type="dxa"/>
            <w:tcBorders>
              <w:top w:val="single" w:sz="4" w:space="0" w:color="auto"/>
            </w:tcBorders>
            <w:vAlign w:val="center"/>
          </w:tcPr>
          <w:p w:rsidR="00811F32" w:rsidRDefault="00811F32" w:rsidP="004E5CC7">
            <w:pPr>
              <w:ind w:left="360"/>
              <w:jc w:val="center"/>
            </w:pPr>
            <w:r>
              <w:t>SIGNATURE</w:t>
            </w:r>
          </w:p>
        </w:tc>
        <w:tc>
          <w:tcPr>
            <w:tcW w:w="360" w:type="dxa"/>
            <w:vAlign w:val="center"/>
          </w:tcPr>
          <w:p w:rsidR="00811F32" w:rsidRDefault="00811F32" w:rsidP="004E5CC7">
            <w:pPr>
              <w:ind w:left="360"/>
              <w:jc w:val="center"/>
            </w:pPr>
          </w:p>
        </w:tc>
        <w:tc>
          <w:tcPr>
            <w:tcW w:w="2790" w:type="dxa"/>
            <w:tcBorders>
              <w:top w:val="single" w:sz="4" w:space="0" w:color="auto"/>
            </w:tcBorders>
            <w:vAlign w:val="center"/>
          </w:tcPr>
          <w:p w:rsidR="00811F32" w:rsidRDefault="00811F32" w:rsidP="004E5CC7">
            <w:pPr>
              <w:ind w:left="360"/>
              <w:jc w:val="center"/>
            </w:pPr>
            <w:r>
              <w:t>DATE</w:t>
            </w:r>
          </w:p>
        </w:tc>
      </w:tr>
    </w:tbl>
    <w:p w:rsidR="00811F32" w:rsidRDefault="00811F32" w:rsidP="00031E2E">
      <w:pPr>
        <w:spacing w:after="0"/>
      </w:pPr>
    </w:p>
    <w:p w:rsidR="00FA6054" w:rsidRDefault="00FA6054" w:rsidP="00FA6054">
      <w:pPr>
        <w:spacing w:after="0"/>
      </w:pPr>
      <w:r>
        <w:t>Please send application to:</w:t>
      </w:r>
    </w:p>
    <w:p w:rsidR="00414D3F" w:rsidRPr="0046241C" w:rsidRDefault="00414D3F" w:rsidP="00414D3F">
      <w:pPr>
        <w:spacing w:after="0"/>
        <w:rPr>
          <w:b/>
        </w:rPr>
      </w:pPr>
      <w:r w:rsidRPr="0046241C">
        <w:rPr>
          <w:b/>
        </w:rPr>
        <w:t>Jingjing Xu, Trade Specialist</w:t>
      </w:r>
      <w:r>
        <w:rPr>
          <w:b/>
        </w:rPr>
        <w:t>, Asia</w:t>
      </w:r>
    </w:p>
    <w:p w:rsidR="00414D3F" w:rsidRDefault="00414D3F" w:rsidP="00414D3F">
      <w:pPr>
        <w:spacing w:after="0"/>
      </w:pPr>
      <w:r>
        <w:t>Saskatchewan Trade &amp; Export Partnership</w:t>
      </w:r>
    </w:p>
    <w:p w:rsidR="00414D3F" w:rsidRDefault="00414D3F" w:rsidP="00414D3F">
      <w:pPr>
        <w:spacing w:after="0"/>
      </w:pPr>
      <w:r>
        <w:t>PO Box 1787</w:t>
      </w:r>
    </w:p>
    <w:p w:rsidR="00414D3F" w:rsidRDefault="00414D3F" w:rsidP="00414D3F">
      <w:pPr>
        <w:spacing w:after="0"/>
      </w:pPr>
      <w:r>
        <w:t>Regina, SK  Canada S4P 3C6</w:t>
      </w:r>
    </w:p>
    <w:p w:rsidR="00414D3F" w:rsidRDefault="00414D3F" w:rsidP="00414D3F">
      <w:pPr>
        <w:spacing w:after="0"/>
      </w:pPr>
      <w:hyperlink r:id="rId8" w:history="1">
        <w:r w:rsidRPr="00E321C6">
          <w:rPr>
            <w:rStyle w:val="Hyperlink"/>
          </w:rPr>
          <w:t>jxu@sasktrade.sk.ca</w:t>
        </w:r>
      </w:hyperlink>
    </w:p>
    <w:p w:rsidR="00414D3F" w:rsidRDefault="00414D3F" w:rsidP="00414D3F">
      <w:pPr>
        <w:spacing w:after="0"/>
      </w:pPr>
      <w:r w:rsidRPr="0046241C">
        <w:rPr>
          <w:b/>
        </w:rPr>
        <w:t>Phone</w:t>
      </w:r>
      <w:r>
        <w:t>: +1-306-798-4651</w:t>
      </w:r>
    </w:p>
    <w:p w:rsidR="00FA6054" w:rsidRDefault="00414D3F" w:rsidP="00414D3F">
      <w:pPr>
        <w:spacing w:after="0"/>
      </w:pPr>
      <w:r w:rsidRPr="0046241C">
        <w:rPr>
          <w:b/>
        </w:rPr>
        <w:t>Fax</w:t>
      </w:r>
      <w:r>
        <w:t>: +1-306-787-6666</w:t>
      </w:r>
    </w:p>
    <w:sectPr w:rsidR="00FA6054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5D8" w:rsidRDefault="005625D8" w:rsidP="005625D8">
      <w:pPr>
        <w:spacing w:after="0" w:line="240" w:lineRule="auto"/>
      </w:pPr>
      <w:r>
        <w:separator/>
      </w:r>
    </w:p>
  </w:endnote>
  <w:endnote w:type="continuationSeparator" w:id="0">
    <w:p w:rsidR="005625D8" w:rsidRDefault="005625D8" w:rsidP="00562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9087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5625D8" w:rsidRDefault="005625D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1E2E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5625D8" w:rsidRDefault="005625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5D8" w:rsidRDefault="005625D8" w:rsidP="005625D8">
      <w:pPr>
        <w:spacing w:after="0" w:line="240" w:lineRule="auto"/>
      </w:pPr>
      <w:r>
        <w:separator/>
      </w:r>
    </w:p>
  </w:footnote>
  <w:footnote w:type="continuationSeparator" w:id="0">
    <w:p w:rsidR="005625D8" w:rsidRDefault="005625D8" w:rsidP="00562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horzAnchor="margin" w:tblpXSpec="center" w:tblpY="-681"/>
      <w:tblW w:w="1009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Layout w:type="fixed"/>
      <w:tblLook w:val="00A0" w:firstRow="1" w:lastRow="0" w:firstColumn="1" w:lastColumn="0" w:noHBand="0" w:noVBand="0"/>
    </w:tblPr>
    <w:tblGrid>
      <w:gridCol w:w="6642"/>
      <w:gridCol w:w="3456"/>
    </w:tblGrid>
    <w:tr w:rsidR="005625D8" w:rsidRPr="0039716C" w:rsidTr="00C2458F">
      <w:tc>
        <w:tcPr>
          <w:tcW w:w="6642" w:type="dxa"/>
          <w:tcBorders>
            <w:top w:val="nil"/>
            <w:left w:val="nil"/>
            <w:bottom w:val="threeDEmboss" w:sz="24" w:space="0" w:color="auto"/>
            <w:right w:val="nil"/>
          </w:tcBorders>
        </w:tcPr>
        <w:p w:rsidR="005625D8" w:rsidRPr="008B6583" w:rsidRDefault="005625D8" w:rsidP="00C2458F">
          <w:pPr>
            <w:spacing w:after="0" w:line="240" w:lineRule="auto"/>
            <w:rPr>
              <w:rFonts w:eastAsia="Times New Roman" w:cs="Times New Roman"/>
              <w:b/>
              <w:color w:val="00B050"/>
              <w:sz w:val="40"/>
              <w:szCs w:val="40"/>
              <w:lang w:val="en-CA"/>
            </w:rPr>
          </w:pPr>
          <w:r w:rsidRPr="008B6583">
            <w:rPr>
              <w:rFonts w:eastAsia="Times New Roman" w:cs="Times New Roman"/>
              <w:b/>
              <w:color w:val="00B050"/>
              <w:sz w:val="40"/>
              <w:szCs w:val="40"/>
              <w:lang w:val="en-CA"/>
            </w:rPr>
            <w:t>201</w:t>
          </w:r>
          <w:r w:rsidR="005A1214">
            <w:rPr>
              <w:rFonts w:eastAsia="Times New Roman" w:cs="Times New Roman"/>
              <w:b/>
              <w:color w:val="00B050"/>
              <w:sz w:val="40"/>
              <w:szCs w:val="40"/>
              <w:lang w:val="en-CA"/>
            </w:rPr>
            <w:t>7</w:t>
          </w:r>
          <w:r w:rsidRPr="008B6583">
            <w:rPr>
              <w:rFonts w:eastAsia="Times New Roman" w:cs="Times New Roman"/>
              <w:b/>
              <w:color w:val="00B050"/>
              <w:sz w:val="40"/>
              <w:szCs w:val="40"/>
              <w:lang w:val="en-CA"/>
            </w:rPr>
            <w:t xml:space="preserve"> </w:t>
          </w:r>
          <w:r w:rsidR="005A1214">
            <w:rPr>
              <w:rFonts w:eastAsia="Times New Roman" w:cs="Times New Roman"/>
              <w:b/>
              <w:color w:val="00B050"/>
              <w:sz w:val="40"/>
              <w:szCs w:val="40"/>
              <w:lang w:val="en-CA"/>
            </w:rPr>
            <w:t xml:space="preserve">ASIA </w:t>
          </w:r>
          <w:r w:rsidRPr="008B6583">
            <w:rPr>
              <w:rFonts w:eastAsia="Times New Roman" w:cs="Times New Roman"/>
              <w:b/>
              <w:color w:val="00B050"/>
              <w:sz w:val="40"/>
              <w:szCs w:val="40"/>
              <w:lang w:val="en-CA"/>
            </w:rPr>
            <w:t>TRADE CONFERENCE</w:t>
          </w:r>
        </w:p>
        <w:p w:rsidR="005625D8" w:rsidRDefault="005625D8" w:rsidP="00C2458F">
          <w:pPr>
            <w:spacing w:after="0" w:line="240" w:lineRule="auto"/>
            <w:rPr>
              <w:rFonts w:eastAsia="Times New Roman" w:cs="Times New Roman"/>
              <w:b/>
              <w:sz w:val="40"/>
              <w:szCs w:val="40"/>
              <w:lang w:val="en-CA"/>
            </w:rPr>
          </w:pPr>
          <w:r w:rsidRPr="008B6583">
            <w:rPr>
              <w:rFonts w:eastAsia="Times New Roman" w:cs="Times New Roman"/>
              <w:b/>
              <w:sz w:val="40"/>
              <w:szCs w:val="40"/>
              <w:lang w:val="en-CA"/>
            </w:rPr>
            <w:t>INTERNATIONAL BUYERS PROGRAM</w:t>
          </w:r>
        </w:p>
        <w:p w:rsidR="005625D8" w:rsidRPr="0039716C" w:rsidRDefault="005A1214" w:rsidP="00C2458F">
          <w:pPr>
            <w:spacing w:after="0" w:line="240" w:lineRule="auto"/>
            <w:rPr>
              <w:rFonts w:ascii="Arial Narrow" w:eastAsia="Times New Roman" w:hAnsi="Arial Narrow" w:cs="Times New Roman"/>
              <w:b/>
              <w:lang w:val="en-CA"/>
            </w:rPr>
          </w:pPr>
          <w:r>
            <w:rPr>
              <w:rFonts w:eastAsia="Times New Roman" w:cs="Times New Roman"/>
              <w:b/>
              <w:sz w:val="40"/>
              <w:szCs w:val="40"/>
              <w:lang w:val="en-CA"/>
            </w:rPr>
            <w:t>APPLICATION</w:t>
          </w:r>
        </w:p>
      </w:tc>
      <w:tc>
        <w:tcPr>
          <w:tcW w:w="3456" w:type="dxa"/>
          <w:tcBorders>
            <w:top w:val="nil"/>
            <w:left w:val="nil"/>
            <w:bottom w:val="threeDEmboss" w:sz="24" w:space="0" w:color="auto"/>
            <w:right w:val="nil"/>
          </w:tcBorders>
        </w:tcPr>
        <w:p w:rsidR="005625D8" w:rsidRPr="0039716C" w:rsidRDefault="005A1214" w:rsidP="00C2458F">
          <w:pPr>
            <w:tabs>
              <w:tab w:val="center" w:pos="4320"/>
              <w:tab w:val="right" w:pos="8640"/>
            </w:tabs>
            <w:spacing w:after="0" w:line="240" w:lineRule="auto"/>
            <w:jc w:val="right"/>
            <w:rPr>
              <w:rFonts w:ascii="Arial Narrow" w:eastAsia="Times New Roman" w:hAnsi="Arial Narrow" w:cs="Times New Roman"/>
              <w:b/>
              <w:lang w:val="en-CA"/>
            </w:rPr>
          </w:pPr>
          <w:r>
            <w:rPr>
              <w:rFonts w:ascii="Arial Narrow" w:eastAsia="Times New Roman" w:hAnsi="Arial Narrow" w:cs="Times New Roman"/>
              <w:b/>
              <w:noProof/>
            </w:rPr>
            <w:drawing>
              <wp:inline distT="0" distB="0" distL="0" distR="0">
                <wp:extent cx="2057400" cy="84328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TEP Log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8432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625D8" w:rsidRDefault="005625D8">
    <w:pPr>
      <w:pStyle w:val="Header"/>
    </w:pPr>
  </w:p>
  <w:p w:rsidR="005625D8" w:rsidRDefault="005625D8">
    <w:pPr>
      <w:pStyle w:val="Header"/>
    </w:pPr>
  </w:p>
  <w:p w:rsidR="005625D8" w:rsidRDefault="005625D8">
    <w:pPr>
      <w:pStyle w:val="Header"/>
    </w:pPr>
  </w:p>
  <w:p w:rsidR="005625D8" w:rsidRDefault="005625D8">
    <w:pPr>
      <w:pStyle w:val="Header"/>
    </w:pPr>
  </w:p>
  <w:p w:rsidR="005625D8" w:rsidRDefault="005625D8">
    <w:pPr>
      <w:pStyle w:val="Header"/>
    </w:pPr>
  </w:p>
  <w:p w:rsidR="005625D8" w:rsidRDefault="005625D8">
    <w:pPr>
      <w:pStyle w:val="Header"/>
    </w:pPr>
  </w:p>
  <w:p w:rsidR="005625D8" w:rsidRDefault="005625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.4pt;height:23.1pt" o:bullet="t">
        <v:imagedata r:id="rId1" o:title="Untitled"/>
      </v:shape>
    </w:pict>
  </w:numPicBullet>
  <w:abstractNum w:abstractNumId="0">
    <w:nsid w:val="024654E3"/>
    <w:multiLevelType w:val="hybridMultilevel"/>
    <w:tmpl w:val="37841D1C"/>
    <w:lvl w:ilvl="0" w:tplc="84867CB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84867CB4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F7E8B"/>
    <w:multiLevelType w:val="hybridMultilevel"/>
    <w:tmpl w:val="301CF284"/>
    <w:lvl w:ilvl="0" w:tplc="07D2442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C61D8C"/>
    <w:multiLevelType w:val="hybridMultilevel"/>
    <w:tmpl w:val="70109C64"/>
    <w:lvl w:ilvl="0" w:tplc="84867CB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3C26E7"/>
    <w:multiLevelType w:val="hybridMultilevel"/>
    <w:tmpl w:val="42DEBF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41FDC"/>
    <w:multiLevelType w:val="multilevel"/>
    <w:tmpl w:val="27E8635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ahoma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460A43E3"/>
    <w:multiLevelType w:val="multilevel"/>
    <w:tmpl w:val="2EA4B58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ahoma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4EE6104D"/>
    <w:multiLevelType w:val="hybridMultilevel"/>
    <w:tmpl w:val="03AC5A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996125"/>
    <w:multiLevelType w:val="multilevel"/>
    <w:tmpl w:val="27E8635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ahoma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65303BD9"/>
    <w:multiLevelType w:val="hybridMultilevel"/>
    <w:tmpl w:val="8034CC7E"/>
    <w:lvl w:ilvl="0" w:tplc="7BCE31C2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66412F"/>
    <w:multiLevelType w:val="hybridMultilevel"/>
    <w:tmpl w:val="C7F23A84"/>
    <w:lvl w:ilvl="0" w:tplc="84867CB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EB4EF2"/>
    <w:multiLevelType w:val="hybridMultilevel"/>
    <w:tmpl w:val="2306131C"/>
    <w:lvl w:ilvl="0" w:tplc="84867CB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2D79EC"/>
    <w:multiLevelType w:val="multilevel"/>
    <w:tmpl w:val="27E8635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ahoma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11"/>
  </w:num>
  <w:num w:numId="7">
    <w:abstractNumId w:val="4"/>
  </w:num>
  <w:num w:numId="8">
    <w:abstractNumId w:val="5"/>
  </w:num>
  <w:num w:numId="9">
    <w:abstractNumId w:val="2"/>
  </w:num>
  <w:num w:numId="10">
    <w:abstractNumId w:val="0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16C"/>
    <w:rsid w:val="00031E2E"/>
    <w:rsid w:val="000E67FC"/>
    <w:rsid w:val="000F0C1B"/>
    <w:rsid w:val="001A4073"/>
    <w:rsid w:val="001B1480"/>
    <w:rsid w:val="001B2463"/>
    <w:rsid w:val="00244C8D"/>
    <w:rsid w:val="002A5FA6"/>
    <w:rsid w:val="0030776A"/>
    <w:rsid w:val="0039716C"/>
    <w:rsid w:val="00414D3F"/>
    <w:rsid w:val="005625D8"/>
    <w:rsid w:val="005A1214"/>
    <w:rsid w:val="00811F32"/>
    <w:rsid w:val="008B6583"/>
    <w:rsid w:val="008D4C1A"/>
    <w:rsid w:val="008E76CD"/>
    <w:rsid w:val="008F0F73"/>
    <w:rsid w:val="00A037D3"/>
    <w:rsid w:val="00A21E66"/>
    <w:rsid w:val="00A442F1"/>
    <w:rsid w:val="00A6184F"/>
    <w:rsid w:val="00AF0522"/>
    <w:rsid w:val="00B20BEB"/>
    <w:rsid w:val="00BA0A3C"/>
    <w:rsid w:val="00BE0F50"/>
    <w:rsid w:val="00C02082"/>
    <w:rsid w:val="00CD4565"/>
    <w:rsid w:val="00D574B4"/>
    <w:rsid w:val="00DA5F56"/>
    <w:rsid w:val="00EC3EF2"/>
    <w:rsid w:val="00F10C85"/>
    <w:rsid w:val="00F44B9B"/>
    <w:rsid w:val="00FA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71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7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7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62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25D8"/>
  </w:style>
  <w:style w:type="paragraph" w:styleId="Footer">
    <w:name w:val="footer"/>
    <w:basedOn w:val="Normal"/>
    <w:link w:val="FooterChar"/>
    <w:uiPriority w:val="99"/>
    <w:unhideWhenUsed/>
    <w:rsid w:val="00562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5D8"/>
  </w:style>
  <w:style w:type="table" w:styleId="TableGrid">
    <w:name w:val="Table Grid"/>
    <w:basedOn w:val="TableNormal"/>
    <w:uiPriority w:val="59"/>
    <w:rsid w:val="008D4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A605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71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7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7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62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25D8"/>
  </w:style>
  <w:style w:type="paragraph" w:styleId="Footer">
    <w:name w:val="footer"/>
    <w:basedOn w:val="Normal"/>
    <w:link w:val="FooterChar"/>
    <w:uiPriority w:val="99"/>
    <w:unhideWhenUsed/>
    <w:rsid w:val="00562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5D8"/>
  </w:style>
  <w:style w:type="table" w:styleId="TableGrid">
    <w:name w:val="Table Grid"/>
    <w:basedOn w:val="TableNormal"/>
    <w:uiPriority w:val="59"/>
    <w:rsid w:val="008D4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A60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xu@sasktrade.sk.c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BDC50814</Template>
  <TotalTime>5</TotalTime>
  <Pages>3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Grande</dc:creator>
  <cp:lastModifiedBy>Pat Chobot</cp:lastModifiedBy>
  <cp:revision>4</cp:revision>
  <cp:lastPrinted>2013-12-18T14:50:00Z</cp:lastPrinted>
  <dcterms:created xsi:type="dcterms:W3CDTF">2016-12-22T19:59:00Z</dcterms:created>
  <dcterms:modified xsi:type="dcterms:W3CDTF">2016-12-22T20:19:00Z</dcterms:modified>
</cp:coreProperties>
</file>